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80" w:rsidRDefault="00CF1180" w:rsidP="001211CF">
      <w:pPr>
        <w:jc w:val="right"/>
        <w:rPr>
          <w:rFonts w:ascii="Arial" w:hAnsi="Arial" w:cs="Arial"/>
          <w:color w:val="595959"/>
          <w:kern w:val="23"/>
          <w:sz w:val="16"/>
          <w:szCs w:val="16"/>
        </w:rPr>
      </w:pPr>
      <w:r>
        <w:rPr>
          <w:rFonts w:ascii="Arial" w:hAnsi="Arial" w:cs="Arial"/>
          <w:color w:val="595959"/>
          <w:kern w:val="23"/>
          <w:sz w:val="16"/>
          <w:szCs w:val="16"/>
        </w:rPr>
        <w:t>ALLEGATO</w:t>
      </w:r>
    </w:p>
    <w:p w:rsidR="00CF1180" w:rsidRPr="001B02A9" w:rsidRDefault="00CF1180" w:rsidP="001211CF">
      <w:pPr>
        <w:jc w:val="right"/>
        <w:rPr>
          <w:rFonts w:ascii="Arial" w:hAnsi="Arial" w:cs="Arial"/>
          <w:color w:val="595959"/>
          <w:kern w:val="23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138"/>
      </w:tblGrid>
      <w:tr w:rsidR="00CF1180" w:rsidTr="00C2352C">
        <w:tc>
          <w:tcPr>
            <w:tcW w:w="10204" w:type="dxa"/>
          </w:tcPr>
          <w:p w:rsidR="00CF1180" w:rsidRDefault="00CF1180" w:rsidP="00C2352C">
            <w:pPr>
              <w:tabs>
                <w:tab w:val="left" w:pos="1455"/>
                <w:tab w:val="center" w:pos="4994"/>
              </w:tabs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CF1180" w:rsidRPr="00486DCC" w:rsidRDefault="00CF1180" w:rsidP="00C2352C">
            <w:pPr>
              <w:tabs>
                <w:tab w:val="left" w:pos="1455"/>
                <w:tab w:val="center" w:pos="4994"/>
              </w:tabs>
              <w:jc w:val="center"/>
              <w:rPr>
                <w:rFonts w:cs="Calibri"/>
                <w:b/>
                <w:bCs/>
              </w:rPr>
            </w:pPr>
            <w:r w:rsidRPr="00486DCC">
              <w:rPr>
                <w:rFonts w:cs="Calibri"/>
                <w:b/>
                <w:bCs/>
              </w:rPr>
              <w:t>AUTODICHIARAZIONE DEL LEGALE RAPPRESENTATE DEL SOGGETTO PARTNER</w:t>
            </w:r>
          </w:p>
          <w:p w:rsidR="00CF1180" w:rsidRPr="00486DCC" w:rsidRDefault="00CF1180" w:rsidP="00C2352C">
            <w:pPr>
              <w:tabs>
                <w:tab w:val="left" w:pos="1455"/>
                <w:tab w:val="center" w:pos="4994"/>
              </w:tabs>
              <w:jc w:val="center"/>
              <w:rPr>
                <w:rFonts w:cs="Calibri"/>
                <w:b/>
                <w:bCs/>
              </w:rPr>
            </w:pPr>
            <w:r w:rsidRPr="00486DCC">
              <w:rPr>
                <w:rFonts w:cs="Calibri"/>
              </w:rPr>
              <w:t>(resa ai sensi e per gli effetti degli articoli 46 e 47 del D.P.R. n. 445/2000)</w:t>
            </w:r>
          </w:p>
          <w:p w:rsidR="00CF1180" w:rsidRDefault="00CF1180" w:rsidP="00D328AC">
            <w:pPr>
              <w:tabs>
                <w:tab w:val="left" w:pos="1455"/>
                <w:tab w:val="center" w:pos="4994"/>
              </w:tabs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:rsidR="00CF1180" w:rsidRPr="00486DCC" w:rsidRDefault="00CF1180" w:rsidP="003025ED">
      <w:pPr>
        <w:jc w:val="center"/>
        <w:rPr>
          <w:rFonts w:cs="Calibri"/>
          <w:b/>
          <w:bCs/>
          <w:color w:val="767171"/>
        </w:rPr>
      </w:pPr>
    </w:p>
    <w:p w:rsidR="00CF1180" w:rsidRPr="00486DCC" w:rsidRDefault="00CF1180" w:rsidP="00E445BB">
      <w:pPr>
        <w:jc w:val="right"/>
        <w:rPr>
          <w:rFonts w:ascii="Arial" w:hAnsi="Arial" w:cs="Arial"/>
        </w:rPr>
      </w:pPr>
    </w:p>
    <w:p w:rsidR="00CF1180" w:rsidRPr="00CD6821" w:rsidRDefault="00CF1180" w:rsidP="00A53551">
      <w:pPr>
        <w:jc w:val="both"/>
        <w:rPr>
          <w:rFonts w:cs="Calibri"/>
          <w:bCs/>
          <w:sz w:val="24"/>
          <w:szCs w:val="24"/>
        </w:rPr>
      </w:pPr>
      <w:r w:rsidRPr="00CD6821">
        <w:rPr>
          <w:rFonts w:cs="Calibri"/>
          <w:b/>
          <w:sz w:val="24"/>
          <w:szCs w:val="24"/>
        </w:rPr>
        <w:t>Oggetto:</w:t>
      </w:r>
      <w:r w:rsidRPr="00CD6821">
        <w:rPr>
          <w:rFonts w:cs="Calibri"/>
          <w:bCs/>
          <w:sz w:val="24"/>
          <w:szCs w:val="24"/>
        </w:rPr>
        <w:t xml:space="preserve"> MANIFESTAZIONE DI INTERESSE: Avviso pubblico per il rafforzamento dei Centri per le famiglie e la promozione dell'affido e la bigenitorialità </w:t>
      </w:r>
    </w:p>
    <w:p w:rsidR="00CF1180" w:rsidRDefault="00CF1180" w:rsidP="00AE50A2">
      <w:pPr>
        <w:ind w:left="4950"/>
        <w:rPr>
          <w:rFonts w:ascii="Arial" w:hAnsi="Arial" w:cs="Arial"/>
          <w:sz w:val="24"/>
          <w:szCs w:val="24"/>
        </w:rPr>
      </w:pPr>
    </w:p>
    <w:p w:rsidR="00CF1180" w:rsidRPr="00CD6821" w:rsidRDefault="00CF1180" w:rsidP="00CD6821">
      <w:pPr>
        <w:ind w:left="4950"/>
        <w:jc w:val="right"/>
        <w:rPr>
          <w:rFonts w:cs="Calibri"/>
          <w:b/>
          <w:bCs/>
        </w:rPr>
      </w:pPr>
      <w:r w:rsidRPr="00CD6821">
        <w:rPr>
          <w:rFonts w:cs="Calibri"/>
          <w:b/>
          <w:bCs/>
        </w:rPr>
        <w:t xml:space="preserve">All’AZIENDA SPECIALE CONSORTILE  </w:t>
      </w:r>
    </w:p>
    <w:p w:rsidR="00CF1180" w:rsidRPr="00CD6821" w:rsidRDefault="00CF1180" w:rsidP="00CD6821">
      <w:pPr>
        <w:ind w:left="4950"/>
        <w:jc w:val="right"/>
        <w:rPr>
          <w:rFonts w:cs="Calibri"/>
          <w:b/>
          <w:bCs/>
        </w:rPr>
      </w:pPr>
      <w:r w:rsidRPr="00CD6821">
        <w:rPr>
          <w:rFonts w:cs="Calibri"/>
          <w:b/>
          <w:bCs/>
        </w:rPr>
        <w:t>PENISOLA SORRENTINA</w:t>
      </w:r>
    </w:p>
    <w:p w:rsidR="00CF1180" w:rsidRPr="00CD6821" w:rsidRDefault="00CF1180" w:rsidP="00CD6821">
      <w:pPr>
        <w:ind w:left="4950"/>
        <w:jc w:val="right"/>
        <w:rPr>
          <w:rFonts w:cs="Calibri"/>
          <w:b/>
          <w:bCs/>
        </w:rPr>
      </w:pPr>
      <w:r w:rsidRPr="00CD6821">
        <w:rPr>
          <w:rFonts w:cs="Calibri"/>
          <w:b/>
          <w:bCs/>
        </w:rPr>
        <w:t>ATS N33</w:t>
      </w:r>
    </w:p>
    <w:p w:rsidR="00CF1180" w:rsidRPr="00CD6821" w:rsidRDefault="00CF1180" w:rsidP="00CD6821">
      <w:pPr>
        <w:ind w:left="4950"/>
        <w:jc w:val="right"/>
        <w:rPr>
          <w:rFonts w:cs="Calibri"/>
          <w:b/>
          <w:bCs/>
        </w:rPr>
      </w:pPr>
    </w:p>
    <w:p w:rsidR="00CF1180" w:rsidRPr="003025ED" w:rsidRDefault="00CF1180" w:rsidP="003025ED">
      <w:pPr>
        <w:ind w:left="4950"/>
        <w:jc w:val="right"/>
        <w:rPr>
          <w:rFonts w:cs="Calibri"/>
        </w:rPr>
      </w:pPr>
    </w:p>
    <w:p w:rsidR="00CF1180" w:rsidRDefault="00CF1180" w:rsidP="00AE50A2">
      <w:pPr>
        <w:rPr>
          <w:rFonts w:ascii="Arial" w:hAnsi="Arial" w:cs="Arial"/>
          <w:sz w:val="24"/>
          <w:szCs w:val="24"/>
        </w:rPr>
      </w:pPr>
    </w:p>
    <w:p w:rsidR="00CF1180" w:rsidRPr="00486DCC" w:rsidRDefault="00CF1180" w:rsidP="001861E1">
      <w:pPr>
        <w:jc w:val="both"/>
        <w:rPr>
          <w:rFonts w:cs="Calibri"/>
          <w:bCs/>
        </w:rPr>
      </w:pPr>
    </w:p>
    <w:p w:rsidR="00CF1180" w:rsidRPr="00486DCC" w:rsidRDefault="00CF1180" w:rsidP="00506DAA">
      <w:pPr>
        <w:spacing w:line="360" w:lineRule="auto"/>
        <w:jc w:val="both"/>
        <w:rPr>
          <w:rFonts w:cs="Calibri"/>
          <w:bCs/>
        </w:rPr>
      </w:pPr>
      <w:r w:rsidRPr="00486DCC">
        <w:rPr>
          <w:rFonts w:cs="Calibri"/>
          <w:bCs/>
        </w:rPr>
        <w:t>Il/La sottoscritto/a _______________________________________________ nato/a il ________________ a ________________________________ Prov. ( __</w:t>
      </w:r>
      <w:r>
        <w:rPr>
          <w:rFonts w:cs="Calibri"/>
          <w:bCs/>
        </w:rPr>
        <w:t>_</w:t>
      </w:r>
      <w:r w:rsidRPr="00486DCC">
        <w:rPr>
          <w:rFonts w:cs="Calibri"/>
          <w:bCs/>
        </w:rPr>
        <w:t>_ ), codice fiscale _____________________________, in qualità di legale rappresentante dell’Ente _______________________________________________________ codice fiscale ___________________  partita IVA _______________,</w:t>
      </w:r>
      <w:r>
        <w:rPr>
          <w:rFonts w:cs="Calibri"/>
          <w:bCs/>
        </w:rPr>
        <w:t xml:space="preserve"> </w:t>
      </w:r>
      <w:r w:rsidRPr="00486DCC">
        <w:rPr>
          <w:rFonts w:cs="Calibri"/>
          <w:bCs/>
        </w:rPr>
        <w:t>con sede legale in (indirizzo) ___________________________________ Comune di __________ Prov. __ , tel. n. _______________ - indirizzo di posta elettronica certificata (PEC) ______________________________________ e sede operativa in (indirizzo) ________________________________ Comune di __________ Prov. ____ tel. n. _______________________</w:t>
      </w:r>
    </w:p>
    <w:p w:rsidR="00CF1180" w:rsidRDefault="00CF1180" w:rsidP="002B08D4">
      <w:pPr>
        <w:jc w:val="center"/>
        <w:rPr>
          <w:rFonts w:cs="Calibri"/>
        </w:rPr>
      </w:pPr>
    </w:p>
    <w:p w:rsidR="00CF1180" w:rsidRPr="00650D6C" w:rsidRDefault="00CF1180" w:rsidP="002B08D4">
      <w:pPr>
        <w:jc w:val="center"/>
        <w:rPr>
          <w:rFonts w:cs="Calibri"/>
          <w:b/>
        </w:rPr>
      </w:pPr>
      <w:r w:rsidRPr="00650D6C">
        <w:rPr>
          <w:rFonts w:cs="Calibri"/>
          <w:b/>
        </w:rPr>
        <w:t>CHIEDE</w:t>
      </w:r>
    </w:p>
    <w:p w:rsidR="00CF1180" w:rsidRPr="00650D6C" w:rsidRDefault="00CF1180" w:rsidP="002B08D4">
      <w:pPr>
        <w:jc w:val="center"/>
        <w:rPr>
          <w:rFonts w:cs="Calibri"/>
          <w:b/>
        </w:rPr>
      </w:pPr>
    </w:p>
    <w:p w:rsidR="00CF1180" w:rsidRDefault="00CF1180" w:rsidP="00B82037">
      <w:pPr>
        <w:jc w:val="both"/>
        <w:rPr>
          <w:rFonts w:cs="Calibri"/>
          <w:bCs/>
        </w:rPr>
      </w:pPr>
      <w:r>
        <w:rPr>
          <w:rFonts w:cs="Calibri"/>
          <w:bCs/>
        </w:rPr>
        <w:t>di partecipare a</w:t>
      </w:r>
      <w:r w:rsidRPr="00486DCC">
        <w:rPr>
          <w:rFonts w:cs="Calibri"/>
          <w:bCs/>
        </w:rPr>
        <w:t xml:space="preserve">ll’Avviso pubblico per il rafforzamento dei Centri per le famiglie e la promozione dell'affido e la </w:t>
      </w:r>
      <w:r>
        <w:rPr>
          <w:rFonts w:cs="Calibri"/>
          <w:bCs/>
        </w:rPr>
        <w:t>bi genitorialità dell’ASPS AMBITO TERRITORIALE N33;</w:t>
      </w:r>
    </w:p>
    <w:p w:rsidR="00CF1180" w:rsidRDefault="00CF1180" w:rsidP="00B82037">
      <w:pPr>
        <w:jc w:val="both"/>
        <w:rPr>
          <w:rFonts w:cs="Calibri"/>
          <w:bCs/>
        </w:rPr>
      </w:pPr>
    </w:p>
    <w:p w:rsidR="00CF1180" w:rsidRPr="00650D6C" w:rsidRDefault="00CF1180" w:rsidP="00650D6C">
      <w:pPr>
        <w:jc w:val="both"/>
        <w:rPr>
          <w:rFonts w:cs="Calibri"/>
          <w:bCs/>
        </w:rPr>
      </w:pPr>
      <w:r>
        <w:rPr>
          <w:rFonts w:cs="Calibri"/>
          <w:bCs/>
        </w:rPr>
        <w:t>A</w:t>
      </w:r>
      <w:r w:rsidRPr="00B82037">
        <w:rPr>
          <w:rFonts w:cs="Calibri"/>
          <w:bCs/>
        </w:rPr>
        <w:t xml:space="preserve"> tal fine</w:t>
      </w:r>
      <w:r>
        <w:rPr>
          <w:rFonts w:cs="Calibri"/>
          <w:bCs/>
        </w:rPr>
        <w:t>,</w:t>
      </w:r>
      <w:r w:rsidRPr="00B82037">
        <w:rPr>
          <w:rFonts w:cs="Calibri"/>
          <w:bCs/>
        </w:rPr>
        <w:t xml:space="preserve"> </w:t>
      </w:r>
      <w:r>
        <w:t>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445/200;</w:t>
      </w:r>
    </w:p>
    <w:p w:rsidR="00CF1180" w:rsidRPr="00B82037" w:rsidRDefault="00CF1180" w:rsidP="00B82037">
      <w:pPr>
        <w:rPr>
          <w:rFonts w:cs="Calibri"/>
          <w:bCs/>
        </w:rPr>
      </w:pPr>
    </w:p>
    <w:p w:rsidR="00CF1180" w:rsidRDefault="00CF1180" w:rsidP="002B08D4">
      <w:pPr>
        <w:rPr>
          <w:rFonts w:cs="Calibri"/>
          <w:b/>
          <w:bCs/>
        </w:rPr>
      </w:pPr>
    </w:p>
    <w:p w:rsidR="00CF1180" w:rsidRDefault="00CF1180" w:rsidP="002B08D4">
      <w:pPr>
        <w:jc w:val="center"/>
        <w:rPr>
          <w:rFonts w:cs="Calibri"/>
          <w:b/>
          <w:bCs/>
        </w:rPr>
      </w:pPr>
      <w:r w:rsidRPr="00486DCC">
        <w:rPr>
          <w:rFonts w:cs="Calibri"/>
          <w:b/>
          <w:bCs/>
        </w:rPr>
        <w:t>DICHIARA</w:t>
      </w:r>
    </w:p>
    <w:p w:rsidR="00CF1180" w:rsidRPr="00486DCC" w:rsidRDefault="00CF1180" w:rsidP="002B08D4">
      <w:pPr>
        <w:jc w:val="center"/>
        <w:rPr>
          <w:rFonts w:cs="Calibri"/>
          <w:b/>
          <w:bCs/>
        </w:rPr>
      </w:pPr>
    </w:p>
    <w:p w:rsidR="00CF1180" w:rsidRPr="006E2E91" w:rsidRDefault="00CF1180" w:rsidP="00650D6C">
      <w:pPr>
        <w:numPr>
          <w:ilvl w:val="0"/>
          <w:numId w:val="15"/>
        </w:numPr>
        <w:spacing w:line="276" w:lineRule="auto"/>
        <w:jc w:val="both"/>
        <w:rPr>
          <w:rFonts w:cs="Calibri"/>
        </w:rPr>
      </w:pPr>
      <w:r w:rsidRPr="006E2E91">
        <w:rPr>
          <w:rFonts w:cs="Calibri"/>
        </w:rPr>
        <w:t>di voler partecipare, in forma associata, in qualità di partner</w:t>
      </w:r>
      <w:r>
        <w:rPr>
          <w:rFonts w:cs="Calibri"/>
        </w:rPr>
        <w:t xml:space="preserve"> </w:t>
      </w:r>
      <w:r w:rsidRPr="006E2E91">
        <w:rPr>
          <w:rFonts w:cs="Calibri"/>
        </w:rPr>
        <w:t>alla proposta progettuale presentata dal</w:t>
      </w:r>
      <w:r>
        <w:rPr>
          <w:rFonts w:cs="Calibri"/>
        </w:rPr>
        <w:t xml:space="preserve">l’Ambito Territoriale </w:t>
      </w:r>
      <w:r w:rsidRPr="006E2E91">
        <w:rPr>
          <w:rFonts w:cs="Calibri"/>
        </w:rPr>
        <w:t xml:space="preserve"> </w:t>
      </w:r>
      <w:r>
        <w:rPr>
          <w:rFonts w:cs="Calibri"/>
        </w:rPr>
        <w:t>N33;</w:t>
      </w:r>
    </w:p>
    <w:p w:rsidR="00CF1180" w:rsidRPr="006E2E91" w:rsidRDefault="00CF1180" w:rsidP="00650D6C">
      <w:pPr>
        <w:numPr>
          <w:ilvl w:val="0"/>
          <w:numId w:val="15"/>
        </w:numPr>
        <w:spacing w:line="276" w:lineRule="auto"/>
        <w:jc w:val="both"/>
        <w:rPr>
          <w:rFonts w:cs="Calibri"/>
        </w:rPr>
      </w:pPr>
      <w:r w:rsidRPr="006E2E91">
        <w:rPr>
          <w:rFonts w:cs="Calibri"/>
        </w:rPr>
        <w:t>di condividere appieno la proposta progettuale suddetta come riportata nell’Istanza, nel Formulario di progetto e nella restante modulistica e documentazione</w:t>
      </w:r>
      <w:r>
        <w:rPr>
          <w:rFonts w:cs="Calibri"/>
        </w:rPr>
        <w:t>;</w:t>
      </w:r>
    </w:p>
    <w:p w:rsidR="00CF1180" w:rsidRPr="006E2E91" w:rsidRDefault="00CF1180" w:rsidP="00650D6C">
      <w:pPr>
        <w:numPr>
          <w:ilvl w:val="0"/>
          <w:numId w:val="15"/>
        </w:numPr>
        <w:spacing w:line="276" w:lineRule="auto"/>
        <w:jc w:val="both"/>
        <w:rPr>
          <w:rFonts w:cs="Calibri"/>
        </w:rPr>
      </w:pPr>
      <w:r w:rsidRPr="006E2E91">
        <w:rPr>
          <w:rFonts w:cs="Calibri"/>
        </w:rPr>
        <w:t>di avere finalità statutarie e/o istituzionali coerenti con i servizi e le attività oggetto della presente procedura, desumibili dall’atto costitutivo, dallo statuto o da analoga documentazione prevista dalla specifica disciplina vigente in relazione alla natura del soggetto partecipante;</w:t>
      </w:r>
      <w:bookmarkStart w:id="0" w:name="_Hlk159425379"/>
    </w:p>
    <w:p w:rsidR="00CF1180" w:rsidRPr="006E2E91" w:rsidRDefault="00CF1180" w:rsidP="00650D6C">
      <w:pPr>
        <w:numPr>
          <w:ilvl w:val="0"/>
          <w:numId w:val="15"/>
        </w:numPr>
        <w:spacing w:line="276" w:lineRule="auto"/>
        <w:jc w:val="both"/>
        <w:rPr>
          <w:rFonts w:cs="Calibri"/>
          <w:b/>
        </w:rPr>
      </w:pPr>
      <w:r w:rsidRPr="006E2E91">
        <w:rPr>
          <w:rFonts w:cs="Calibri"/>
        </w:rPr>
        <w:t>di essere iscritto al R.U.N.T.S., di cui al D.Lgs. n. 117/2017, con provvedimento (</w:t>
      </w:r>
      <w:r w:rsidRPr="006E2E91">
        <w:rPr>
          <w:rFonts w:cs="Calibri"/>
          <w:i/>
          <w:iCs/>
        </w:rPr>
        <w:t>indicare data e numero del provvedimento di registrazione</w:t>
      </w:r>
      <w:r w:rsidRPr="006E2E91">
        <w:rPr>
          <w:rFonts w:cs="Calibri"/>
        </w:rPr>
        <w:t xml:space="preserve">) </w:t>
      </w:r>
      <w:r>
        <w:rPr>
          <w:rFonts w:cs="Calibri"/>
        </w:rPr>
        <w:t>________________</w:t>
      </w:r>
    </w:p>
    <w:bookmarkEnd w:id="0"/>
    <w:p w:rsidR="00CF1180" w:rsidRDefault="00CF1180" w:rsidP="00650D6C">
      <w:pPr>
        <w:numPr>
          <w:ilvl w:val="0"/>
          <w:numId w:val="15"/>
        </w:numPr>
        <w:spacing w:line="276" w:lineRule="auto"/>
        <w:jc w:val="both"/>
        <w:rPr>
          <w:rFonts w:cs="Calibri"/>
        </w:rPr>
      </w:pPr>
      <w:r w:rsidRPr="006E2E91">
        <w:rPr>
          <w:rFonts w:cs="Calibri"/>
        </w:rPr>
        <w:t>di avere sede legale e/o una sede operativa permanente in Campania</w:t>
      </w:r>
      <w:r>
        <w:rPr>
          <w:rFonts w:cs="Calibri"/>
        </w:rPr>
        <w:t>;</w:t>
      </w:r>
    </w:p>
    <w:p w:rsidR="00CF1180" w:rsidRPr="00923F44" w:rsidRDefault="00CF1180" w:rsidP="00650D6C">
      <w:pPr>
        <w:numPr>
          <w:ilvl w:val="0"/>
          <w:numId w:val="15"/>
        </w:numPr>
        <w:spacing w:line="276" w:lineRule="auto"/>
        <w:jc w:val="both"/>
        <w:rPr>
          <w:rFonts w:cs="Calibri"/>
        </w:rPr>
      </w:pPr>
      <w:r w:rsidRPr="006E2E91">
        <w:rPr>
          <w:rFonts w:cs="Calibri"/>
          <w:color w:val="000000"/>
        </w:rPr>
        <w:t>di essere in possesso dei requisiti di idoneità morale e professionale per stipulare convenzioni con la Pubblica Amministrazione;</w:t>
      </w:r>
    </w:p>
    <w:p w:rsidR="00CF1180" w:rsidRPr="00923F44" w:rsidRDefault="00CF1180" w:rsidP="00650D6C">
      <w:pPr>
        <w:numPr>
          <w:ilvl w:val="0"/>
          <w:numId w:val="15"/>
        </w:numPr>
        <w:spacing w:line="276" w:lineRule="auto"/>
        <w:jc w:val="both"/>
        <w:rPr>
          <w:rFonts w:cs="Calibri"/>
        </w:rPr>
      </w:pPr>
      <w:r w:rsidRPr="00923F44">
        <w:rPr>
          <w:rFonts w:cs="Calibri"/>
          <w:color w:val="000000"/>
        </w:rPr>
        <w:t>di non incorrere nelle cause di esclusione per tutta la durata della procedura e non essere incorsi in ulteriori cause di divieto a contrarre con la pubblica amministrazione alla data della compilazione e sottoscrizione della presente dichiarazione sostitutiva; </w:t>
      </w:r>
    </w:p>
    <w:p w:rsidR="00CF1180" w:rsidRPr="00923F44" w:rsidRDefault="00CF1180" w:rsidP="00650D6C">
      <w:pPr>
        <w:numPr>
          <w:ilvl w:val="0"/>
          <w:numId w:val="15"/>
        </w:numPr>
        <w:spacing w:line="276" w:lineRule="auto"/>
        <w:jc w:val="both"/>
        <w:rPr>
          <w:rFonts w:cs="Calibri"/>
        </w:rPr>
      </w:pPr>
      <w:r w:rsidRPr="00923F44">
        <w:rPr>
          <w:rFonts w:cs="Calibri"/>
          <w:color w:val="000000"/>
        </w:rPr>
        <w:t>di essere in regola in materia di contribuzione previdenziale, assicurativa e infortunistica, per tutti i soggetti che hanno una posizione Inail o INPS attiva;</w:t>
      </w:r>
    </w:p>
    <w:p w:rsidR="00CF1180" w:rsidRPr="00650D6C" w:rsidRDefault="00CF1180" w:rsidP="00650D6C">
      <w:pPr>
        <w:numPr>
          <w:ilvl w:val="0"/>
          <w:numId w:val="15"/>
        </w:numPr>
        <w:spacing w:line="276" w:lineRule="auto"/>
        <w:jc w:val="both"/>
        <w:rPr>
          <w:rFonts w:cs="Calibri"/>
        </w:rPr>
      </w:pPr>
      <w:r w:rsidRPr="00923F44">
        <w:rPr>
          <w:rFonts w:cs="Calibri"/>
          <w:color w:val="000000"/>
        </w:rPr>
        <w:t xml:space="preserve">di aver letto l'Avviso pubblico bandito dalla Regione Campania e di accettare senza riserva quanto in esso </w:t>
      </w:r>
      <w:r w:rsidRPr="00650D6C">
        <w:rPr>
          <w:rFonts w:cs="Calibri"/>
        </w:rPr>
        <w:t>previsto; </w:t>
      </w:r>
    </w:p>
    <w:p w:rsidR="00CF1180" w:rsidRPr="00650D6C" w:rsidRDefault="00CF1180" w:rsidP="00650D6C">
      <w:pPr>
        <w:numPr>
          <w:ilvl w:val="0"/>
          <w:numId w:val="15"/>
        </w:numPr>
        <w:spacing w:line="276" w:lineRule="auto"/>
        <w:jc w:val="both"/>
        <w:rPr>
          <w:rFonts w:cs="Calibri"/>
        </w:rPr>
      </w:pPr>
      <w:r w:rsidRPr="00650D6C">
        <w:rPr>
          <w:rFonts w:cs="Calibri"/>
        </w:rPr>
        <w:t>di aderire ad un solo raggruppamento proponente; </w:t>
      </w:r>
    </w:p>
    <w:p w:rsidR="00CF1180" w:rsidRPr="00650D6C" w:rsidRDefault="00CF1180" w:rsidP="00650D6C">
      <w:pPr>
        <w:numPr>
          <w:ilvl w:val="0"/>
          <w:numId w:val="15"/>
        </w:numPr>
        <w:spacing w:line="276" w:lineRule="auto"/>
        <w:jc w:val="both"/>
        <w:rPr>
          <w:rFonts w:cs="Calibri"/>
        </w:rPr>
      </w:pPr>
      <w:r w:rsidRPr="00650D6C">
        <w:rPr>
          <w:rFonts w:cs="Calibri"/>
        </w:rPr>
        <w:t>di non avere nulla a pretendere nei confronti della Regione Campania nell’eventualità in cui, per qualsiasi motivo, la presente procedura venga revocata; </w:t>
      </w:r>
    </w:p>
    <w:p w:rsidR="00CF1180" w:rsidRPr="00650D6C" w:rsidRDefault="00CF1180" w:rsidP="00650D6C">
      <w:pPr>
        <w:numPr>
          <w:ilvl w:val="0"/>
          <w:numId w:val="15"/>
        </w:numPr>
        <w:spacing w:line="276" w:lineRule="auto"/>
        <w:jc w:val="both"/>
        <w:rPr>
          <w:rFonts w:cs="Calibri"/>
        </w:rPr>
      </w:pPr>
      <w:r w:rsidRPr="00650D6C">
        <w:rPr>
          <w:rFonts w:cs="Calibri"/>
        </w:rPr>
        <w:t xml:space="preserve">di possedere, come richiesto dall’art. 55 del D. Lgs. 117/2017, in relazione alla peculiare forma di collaborazione consistente nella attività di co-progettazione, una comunanza di interessi rispetto a quelli perseguiti dall’ASPS Penisola Sorrentina e dalla Direzione Generale per le Politiche sociali e sociosanitarie nella presente procedura; </w:t>
      </w:r>
    </w:p>
    <w:p w:rsidR="00CF1180" w:rsidRPr="00650D6C" w:rsidRDefault="00CF1180" w:rsidP="00650D6C">
      <w:pPr>
        <w:numPr>
          <w:ilvl w:val="0"/>
          <w:numId w:val="15"/>
        </w:numPr>
        <w:spacing w:line="276" w:lineRule="auto"/>
        <w:jc w:val="both"/>
        <w:rPr>
          <w:rFonts w:cs="Calibri"/>
        </w:rPr>
      </w:pPr>
      <w:r w:rsidRPr="00650D6C">
        <w:rPr>
          <w:rFonts w:cs="Calibri"/>
        </w:rPr>
        <w:t>di avere un Curriculum congruente con la specifica attività progettuale proposta;</w:t>
      </w:r>
    </w:p>
    <w:p w:rsidR="00CF1180" w:rsidRPr="00650D6C" w:rsidRDefault="00CF1180" w:rsidP="00CC24AB">
      <w:pPr>
        <w:jc w:val="both"/>
        <w:rPr>
          <w:rFonts w:ascii="Arial" w:hAnsi="Arial" w:cs="Arial"/>
        </w:rPr>
      </w:pPr>
    </w:p>
    <w:p w:rsidR="00CF1180" w:rsidRPr="00650D6C" w:rsidRDefault="00CF1180" w:rsidP="00BC4CF2">
      <w:pPr>
        <w:spacing w:line="276" w:lineRule="auto"/>
        <w:jc w:val="center"/>
        <w:rPr>
          <w:rFonts w:eastAsia="MS Mincho" w:cs="Calibri"/>
          <w:b/>
          <w:bCs/>
        </w:rPr>
      </w:pPr>
    </w:p>
    <w:p w:rsidR="00CF1180" w:rsidRPr="00650D6C" w:rsidRDefault="00CF1180" w:rsidP="00BC4CF2">
      <w:pPr>
        <w:spacing w:line="276" w:lineRule="auto"/>
        <w:jc w:val="center"/>
        <w:rPr>
          <w:rFonts w:eastAsia="MS Mincho" w:cs="Calibri"/>
          <w:b/>
          <w:bCs/>
        </w:rPr>
      </w:pPr>
      <w:r w:rsidRPr="00650D6C">
        <w:rPr>
          <w:rFonts w:eastAsia="MS Mincho" w:cs="Calibri"/>
          <w:b/>
          <w:bCs/>
        </w:rPr>
        <w:t>SI IMPEGNA</w:t>
      </w:r>
    </w:p>
    <w:p w:rsidR="00CF1180" w:rsidRPr="00650D6C" w:rsidRDefault="00CF1180" w:rsidP="00264586">
      <w:pPr>
        <w:spacing w:line="360" w:lineRule="auto"/>
        <w:ind w:left="284"/>
        <w:jc w:val="both"/>
        <w:rPr>
          <w:rFonts w:eastAsia="MS Mincho" w:cs="Calibri"/>
        </w:rPr>
      </w:pPr>
      <w:r w:rsidRPr="00650D6C">
        <w:rPr>
          <w:rFonts w:eastAsia="MS Mincho" w:cs="Calibri"/>
        </w:rPr>
        <w:t>in caso di ammissione al finanziamento del progetto sopra indicato:</w:t>
      </w:r>
    </w:p>
    <w:p w:rsidR="00CF1180" w:rsidRPr="00650D6C" w:rsidRDefault="00CF1180" w:rsidP="00650D6C">
      <w:pPr>
        <w:numPr>
          <w:ilvl w:val="0"/>
          <w:numId w:val="18"/>
        </w:numPr>
        <w:spacing w:line="360" w:lineRule="auto"/>
        <w:jc w:val="both"/>
        <w:rPr>
          <w:rFonts w:eastAsia="MS Mincho" w:cs="Calibri"/>
        </w:rPr>
      </w:pPr>
      <w:r w:rsidRPr="00650D6C">
        <w:rPr>
          <w:rFonts w:eastAsia="MS Mincho" w:cs="Calibri"/>
        </w:rPr>
        <w:t>a costituire associazione temporanea di scopo con il capofila e gli altri partner di progetto.</w:t>
      </w:r>
    </w:p>
    <w:p w:rsidR="00CF1180" w:rsidRPr="00650D6C" w:rsidRDefault="00CF1180" w:rsidP="00650D6C">
      <w:pPr>
        <w:numPr>
          <w:ilvl w:val="0"/>
          <w:numId w:val="18"/>
        </w:numPr>
        <w:spacing w:line="360" w:lineRule="auto"/>
        <w:jc w:val="both"/>
        <w:rPr>
          <w:rFonts w:cs="Calibri"/>
        </w:rPr>
      </w:pPr>
      <w:r w:rsidRPr="00650D6C">
        <w:rPr>
          <w:rFonts w:cs="Calibri"/>
        </w:rPr>
        <w:t>a provvedere al Cofinanziamento economico di almeno il 2,5% della richiesta di finanziamento/progetto alla Regione, da destinare alla specifica linea di attività che si intendere proporre/co-progettare;</w:t>
      </w:r>
    </w:p>
    <w:p w:rsidR="00CF1180" w:rsidRPr="00650D6C" w:rsidRDefault="00CF1180" w:rsidP="00650D6C">
      <w:pPr>
        <w:numPr>
          <w:ilvl w:val="0"/>
          <w:numId w:val="18"/>
        </w:numPr>
        <w:spacing w:line="276" w:lineRule="auto"/>
        <w:jc w:val="both"/>
        <w:rPr>
          <w:rFonts w:cs="Calibri"/>
        </w:rPr>
      </w:pPr>
      <w:r w:rsidRPr="00650D6C">
        <w:rPr>
          <w:rFonts w:cs="Calibri"/>
        </w:rPr>
        <w:t>a sottoscrivere la modulistica regionale per la presentazione del progetto, ad esito della co-progettazione;</w:t>
      </w:r>
    </w:p>
    <w:p w:rsidR="00CF1180" w:rsidRDefault="00CF1180" w:rsidP="00650D6C">
      <w:pPr>
        <w:spacing w:line="360" w:lineRule="auto"/>
        <w:jc w:val="both"/>
        <w:rPr>
          <w:rFonts w:cs="Calibri"/>
        </w:rPr>
      </w:pPr>
    </w:p>
    <w:p w:rsidR="00CF1180" w:rsidRPr="00650D6C" w:rsidRDefault="00CF1180" w:rsidP="00650D6C">
      <w:pPr>
        <w:spacing w:line="360" w:lineRule="auto"/>
        <w:jc w:val="both"/>
        <w:rPr>
          <w:rFonts w:cs="Calibri"/>
        </w:rPr>
      </w:pPr>
    </w:p>
    <w:p w:rsidR="00CF1180" w:rsidRPr="00650D6C" w:rsidRDefault="00CF1180" w:rsidP="005F1B99">
      <w:pPr>
        <w:spacing w:line="360" w:lineRule="auto"/>
        <w:ind w:left="284"/>
        <w:jc w:val="both"/>
        <w:rPr>
          <w:rFonts w:eastAsia="MS Mincho" w:cs="Calibri"/>
        </w:rPr>
      </w:pPr>
      <w:r w:rsidRPr="00650D6C">
        <w:rPr>
          <w:rFonts w:eastAsia="MS Mincho" w:cs="Calibri"/>
        </w:rPr>
        <w:t>ALLEGA alla presente:</w:t>
      </w:r>
    </w:p>
    <w:p w:rsidR="00CF1180" w:rsidRPr="00650D6C" w:rsidRDefault="00CF1180" w:rsidP="00650D6C">
      <w:pPr>
        <w:pStyle w:val="ListParagraph"/>
        <w:numPr>
          <w:ilvl w:val="0"/>
          <w:numId w:val="16"/>
        </w:numPr>
        <w:spacing w:after="0" w:line="240" w:lineRule="auto"/>
        <w:jc w:val="both"/>
      </w:pPr>
      <w:r w:rsidRPr="00650D6C">
        <w:t>Relazione di presentazione della proposta progettuale;</w:t>
      </w:r>
    </w:p>
    <w:p w:rsidR="00CF1180" w:rsidRPr="00650D6C" w:rsidRDefault="00CF1180" w:rsidP="00650D6C">
      <w:pPr>
        <w:pStyle w:val="ListParagraph"/>
        <w:numPr>
          <w:ilvl w:val="0"/>
          <w:numId w:val="16"/>
        </w:numPr>
        <w:spacing w:after="0" w:line="240" w:lineRule="auto"/>
        <w:jc w:val="both"/>
      </w:pPr>
      <w:r w:rsidRPr="00650D6C">
        <w:t xml:space="preserve">PIANO ECONOMICO/FINANZIARIO </w:t>
      </w:r>
    </w:p>
    <w:p w:rsidR="00CF1180" w:rsidRPr="00650D6C" w:rsidRDefault="00CF1180" w:rsidP="00650D6C">
      <w:pPr>
        <w:pStyle w:val="ListParagraph"/>
        <w:numPr>
          <w:ilvl w:val="0"/>
          <w:numId w:val="16"/>
        </w:numPr>
        <w:spacing w:after="0" w:line="240" w:lineRule="auto"/>
        <w:jc w:val="both"/>
      </w:pPr>
      <w:r w:rsidRPr="00650D6C">
        <w:t xml:space="preserve">Copia dell’atto costitutivo e dello statuto del soggetto proponente; </w:t>
      </w:r>
    </w:p>
    <w:p w:rsidR="00CF1180" w:rsidRPr="00650D6C" w:rsidRDefault="00CF1180" w:rsidP="00650D6C">
      <w:pPr>
        <w:pStyle w:val="ListParagraph"/>
        <w:numPr>
          <w:ilvl w:val="0"/>
          <w:numId w:val="16"/>
        </w:numPr>
        <w:spacing w:after="0" w:line="240" w:lineRule="auto"/>
        <w:jc w:val="both"/>
      </w:pPr>
      <w:r w:rsidRPr="00650D6C">
        <w:t xml:space="preserve">Copia del documento di identità del legale rappresentante del soggetto proponente; </w:t>
      </w:r>
    </w:p>
    <w:p w:rsidR="00CF1180" w:rsidRPr="00650D6C" w:rsidRDefault="00CF1180" w:rsidP="00650D6C">
      <w:pPr>
        <w:pStyle w:val="ListParagraph"/>
        <w:numPr>
          <w:ilvl w:val="0"/>
          <w:numId w:val="16"/>
        </w:numPr>
        <w:spacing w:after="0" w:line="240" w:lineRule="auto"/>
        <w:jc w:val="both"/>
      </w:pPr>
      <w:r w:rsidRPr="00650D6C">
        <w:t>Curriculum delle attività del soggetto proponente, con particolare evidenza delle attività svolte nello specifico ambito di intervento</w:t>
      </w:r>
    </w:p>
    <w:p w:rsidR="00CF1180" w:rsidRPr="00650D6C" w:rsidRDefault="00CF1180" w:rsidP="00264586">
      <w:pPr>
        <w:spacing w:line="360" w:lineRule="auto"/>
        <w:ind w:left="284"/>
        <w:jc w:val="both"/>
        <w:rPr>
          <w:rFonts w:eastAsia="MS Mincho" w:cs="Calibri"/>
        </w:rPr>
      </w:pPr>
    </w:p>
    <w:p w:rsidR="00CF1180" w:rsidRPr="00650D6C" w:rsidRDefault="00CF1180" w:rsidP="009B0305">
      <w:pPr>
        <w:ind w:left="284" w:right="-143"/>
        <w:jc w:val="both"/>
        <w:rPr>
          <w:rFonts w:cs="Calibri"/>
        </w:rPr>
      </w:pPr>
      <w:r w:rsidRPr="00650D6C">
        <w:rPr>
          <w:rFonts w:cs="Calibri"/>
        </w:rPr>
        <w:t>__I__ sottoscritt__ (nome e cognome) ________________________________________________________________</w:t>
      </w:r>
    </w:p>
    <w:p w:rsidR="00CF1180" w:rsidRPr="00650D6C" w:rsidRDefault="00CF1180" w:rsidP="009B0305">
      <w:pPr>
        <w:jc w:val="both"/>
        <w:rPr>
          <w:rFonts w:cs="Calibri"/>
          <w:bCs/>
          <w:i/>
          <w:iCs/>
        </w:rPr>
      </w:pPr>
      <w:r w:rsidRPr="00650D6C">
        <w:rPr>
          <w:rFonts w:cs="Calibri"/>
        </w:rPr>
        <w:t xml:space="preserve">dichiara di avere letto l’informativa sul trattamento dei dati personali conferiti con la presente istanza allegata </w:t>
      </w:r>
      <w:r w:rsidRPr="00650D6C">
        <w:rPr>
          <w:rFonts w:cs="Calibri"/>
          <w:bCs/>
          <w:i/>
          <w:iCs/>
        </w:rPr>
        <w:t xml:space="preserve">MANIFESTAZIONE DI INTERESSE: Avviso pubblico per il rafforzamento dei Centri per le famiglie e la promozione dell'affido e la bigenitorialità </w:t>
      </w:r>
      <w:r w:rsidRPr="00650D6C">
        <w:rPr>
          <w:rFonts w:cs="Calibri"/>
        </w:rPr>
        <w:t xml:space="preserve">e di essere informato/a, ai sensi e per gli effetti del decreto legislativo n. 196/03, che i dati personali raccolti saranno trattati, anche con strumenti informatici, esclusivamente nell’ambito e per le finalità del procedimento per il quale la presente dichiarazione viene resa. </w:t>
      </w:r>
    </w:p>
    <w:p w:rsidR="00CF1180" w:rsidRPr="00650D6C" w:rsidRDefault="00CF1180" w:rsidP="009B0305">
      <w:pPr>
        <w:jc w:val="both"/>
        <w:rPr>
          <w:rFonts w:cs="Calibri"/>
          <w:bCs/>
        </w:rPr>
      </w:pPr>
    </w:p>
    <w:p w:rsidR="00CF1180" w:rsidRPr="00650D6C" w:rsidRDefault="00CF1180" w:rsidP="003025ED">
      <w:pPr>
        <w:jc w:val="both"/>
        <w:rPr>
          <w:rFonts w:cs="Calibri"/>
        </w:rPr>
      </w:pPr>
    </w:p>
    <w:p w:rsidR="00CF1180" w:rsidRPr="00650D6C" w:rsidRDefault="00CF1180" w:rsidP="00650D6C">
      <w:pPr>
        <w:jc w:val="both"/>
        <w:rPr>
          <w:rFonts w:cs="Calibri"/>
        </w:rPr>
      </w:pPr>
      <w:r w:rsidRPr="00650D6C">
        <w:rPr>
          <w:rFonts w:cs="Calibri"/>
        </w:rPr>
        <w:t>(Luogo e data)</w:t>
      </w:r>
    </w:p>
    <w:p w:rsidR="00CF1180" w:rsidRPr="00650D6C" w:rsidRDefault="00CF1180" w:rsidP="00486DCC">
      <w:pPr>
        <w:jc w:val="right"/>
        <w:rPr>
          <w:rFonts w:cs="Calibri"/>
          <w:b/>
          <w:bCs/>
        </w:rPr>
      </w:pPr>
      <w:r w:rsidRPr="00650D6C">
        <w:rPr>
          <w:rFonts w:ascii="Arial" w:hAnsi="Arial" w:cs="Arial"/>
        </w:rPr>
        <w:tab/>
      </w:r>
      <w:r w:rsidRPr="00650D6C">
        <w:rPr>
          <w:rFonts w:ascii="Arial" w:hAnsi="Arial" w:cs="Arial"/>
        </w:rPr>
        <w:tab/>
      </w:r>
      <w:r w:rsidRPr="00650D6C">
        <w:rPr>
          <w:rFonts w:ascii="Arial" w:hAnsi="Arial" w:cs="Arial"/>
        </w:rPr>
        <w:tab/>
      </w:r>
      <w:r w:rsidRPr="00650D6C">
        <w:rPr>
          <w:rFonts w:ascii="Arial" w:hAnsi="Arial" w:cs="Arial"/>
        </w:rPr>
        <w:tab/>
      </w:r>
      <w:r w:rsidRPr="00650D6C">
        <w:rPr>
          <w:rFonts w:ascii="Arial" w:hAnsi="Arial" w:cs="Arial"/>
        </w:rPr>
        <w:tab/>
      </w:r>
      <w:r w:rsidRPr="00650D6C">
        <w:rPr>
          <w:rFonts w:ascii="Arial" w:hAnsi="Arial" w:cs="Arial"/>
        </w:rPr>
        <w:tab/>
      </w:r>
      <w:r w:rsidRPr="00650D6C">
        <w:rPr>
          <w:rFonts w:cs="Calibri"/>
        </w:rPr>
        <w:t xml:space="preserve">  </w:t>
      </w:r>
    </w:p>
    <w:p w:rsidR="00CF1180" w:rsidRPr="00650D6C" w:rsidRDefault="00CF1180" w:rsidP="00264586">
      <w:pPr>
        <w:autoSpaceDE w:val="0"/>
        <w:autoSpaceDN w:val="0"/>
        <w:adjustRightInd w:val="0"/>
        <w:ind w:left="6372"/>
        <w:rPr>
          <w:rFonts w:cs="Calibri"/>
          <w:b/>
          <w:bCs/>
        </w:rPr>
      </w:pPr>
      <w:r w:rsidRPr="00650D6C">
        <w:rPr>
          <w:rFonts w:cs="Calibri"/>
          <w:b/>
          <w:bCs/>
        </w:rPr>
        <w:t xml:space="preserve">   Il legale Rappresentante dell’Ente</w:t>
      </w:r>
    </w:p>
    <w:p w:rsidR="00CF1180" w:rsidRPr="00650D6C" w:rsidRDefault="00CF1180" w:rsidP="00650D6C">
      <w:pPr>
        <w:ind w:left="5664"/>
        <w:jc w:val="center"/>
        <w:rPr>
          <w:rFonts w:cs="Calibri"/>
        </w:rPr>
      </w:pPr>
      <w:r w:rsidRPr="00650D6C">
        <w:t xml:space="preserve">                       (firma digitale)</w:t>
      </w:r>
    </w:p>
    <w:sectPr w:rsidR="00CF1180" w:rsidRPr="00650D6C" w:rsidSect="00C20BC3">
      <w:headerReference w:type="default" r:id="rId7"/>
      <w:footerReference w:type="default" r:id="rId8"/>
      <w:pgSz w:w="11906" w:h="16838"/>
      <w:pgMar w:top="1771" w:right="991" w:bottom="993" w:left="993" w:header="709" w:footer="3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180" w:rsidRDefault="00CF1180" w:rsidP="00137428">
      <w:r>
        <w:separator/>
      </w:r>
    </w:p>
  </w:endnote>
  <w:endnote w:type="continuationSeparator" w:id="0">
    <w:p w:rsidR="00CF1180" w:rsidRDefault="00CF1180" w:rsidP="0013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180" w:rsidRPr="00D328AC" w:rsidRDefault="00CF1180" w:rsidP="00E166D7">
    <w:pPr>
      <w:tabs>
        <w:tab w:val="left" w:pos="1455"/>
        <w:tab w:val="center" w:pos="4994"/>
      </w:tabs>
    </w:pPr>
    <w:r>
      <w:rPr>
        <w:rFonts w:cs="Calibri"/>
        <w:color w:val="595959"/>
        <w:sz w:val="18"/>
        <w:szCs w:val="18"/>
      </w:rPr>
      <w:t>ALLEGATO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180" w:rsidRDefault="00CF1180" w:rsidP="00137428">
      <w:r>
        <w:separator/>
      </w:r>
    </w:p>
  </w:footnote>
  <w:footnote w:type="continuationSeparator" w:id="0">
    <w:p w:rsidR="00CF1180" w:rsidRDefault="00CF1180" w:rsidP="001374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180" w:rsidRDefault="00CF1180" w:rsidP="00137428">
    <w:pPr>
      <w:jc w:val="center"/>
      <w:rPr>
        <w:rFonts w:ascii="Arial" w:hAnsi="Arial" w:cs="Arial"/>
        <w:kern w:val="23"/>
        <w:sz w:val="24"/>
        <w:szCs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49" type="#_x0000_t75" alt="Immagine che contiene testo, Carattere, poster, Elementi graficiDescrizione generata automaticamente" style="position:absolute;left:0;text-align:left;margin-left:0;margin-top:-.9pt;width:65.6pt;height:1in;z-index:251660288;visibility:visible">
          <v:imagedata r:id="rId1" o:title=""/>
        </v:shape>
      </w:pict>
    </w:r>
  </w:p>
  <w:p w:rsidR="00CF1180" w:rsidRDefault="00CF1180" w:rsidP="00137428">
    <w:pPr>
      <w:jc w:val="center"/>
      <w:rPr>
        <w:rFonts w:ascii="Arial" w:hAnsi="Arial" w:cs="Arial"/>
        <w:kern w:val="23"/>
        <w:sz w:val="24"/>
        <w:szCs w:val="24"/>
      </w:rPr>
    </w:pPr>
  </w:p>
  <w:p w:rsidR="00CF1180" w:rsidRDefault="00CF1180" w:rsidP="00137428">
    <w:pPr>
      <w:jc w:val="center"/>
      <w:rPr>
        <w:rFonts w:ascii="Arial" w:hAnsi="Arial" w:cs="Arial"/>
        <w:kern w:val="23"/>
        <w:sz w:val="24"/>
        <w:szCs w:val="24"/>
      </w:rPr>
    </w:pPr>
  </w:p>
  <w:p w:rsidR="00CF1180" w:rsidRDefault="00CF1180" w:rsidP="007E50DF">
    <w:pPr>
      <w:tabs>
        <w:tab w:val="left" w:pos="9015"/>
      </w:tabs>
      <w:rPr>
        <w:rFonts w:ascii="Arial" w:hAnsi="Arial" w:cs="Arial"/>
        <w:kern w:val="23"/>
        <w:sz w:val="24"/>
        <w:szCs w:val="24"/>
      </w:rPr>
    </w:pPr>
    <w:r>
      <w:rPr>
        <w:rFonts w:ascii="Arial" w:hAnsi="Arial" w:cs="Arial"/>
        <w:kern w:val="23"/>
        <w:sz w:val="24"/>
        <w:szCs w:val="24"/>
      </w:rPr>
      <w:tab/>
    </w:r>
  </w:p>
  <w:p w:rsidR="00CF1180" w:rsidRPr="003B3539" w:rsidRDefault="00CF1180" w:rsidP="000A48B4">
    <w:pPr>
      <w:rPr>
        <w:rFonts w:ascii="Arial" w:hAnsi="Arial" w:cs="Arial"/>
        <w:kern w:val="23"/>
      </w:rPr>
    </w:pPr>
  </w:p>
  <w:p w:rsidR="00CF1180" w:rsidRDefault="00CF1180" w:rsidP="00137428">
    <w:pPr>
      <w:pStyle w:val="Header"/>
      <w:tabs>
        <w:tab w:val="left" w:pos="708"/>
      </w:tabs>
      <w:ind w:right="2193"/>
      <w:jc w:val="center"/>
      <w:rPr>
        <w:color w:val="595959"/>
        <w:sz w:val="16"/>
        <w:szCs w:val="16"/>
      </w:rPr>
    </w:pPr>
  </w:p>
  <w:p w:rsidR="00CF1180" w:rsidRPr="001B02A9" w:rsidRDefault="00CF1180" w:rsidP="00137428">
    <w:pPr>
      <w:pStyle w:val="Header"/>
      <w:tabs>
        <w:tab w:val="left" w:pos="708"/>
      </w:tabs>
      <w:ind w:right="2193"/>
      <w:jc w:val="center"/>
      <w:rPr>
        <w:color w:val="595959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907"/>
    <w:multiLevelType w:val="hybridMultilevel"/>
    <w:tmpl w:val="FEAA50C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B277E61"/>
    <w:multiLevelType w:val="hybridMultilevel"/>
    <w:tmpl w:val="AA087694"/>
    <w:lvl w:ilvl="0" w:tplc="C84482C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0C54CEB"/>
    <w:multiLevelType w:val="multilevel"/>
    <w:tmpl w:val="26B4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5E70CE"/>
    <w:multiLevelType w:val="hybridMultilevel"/>
    <w:tmpl w:val="DC926C9A"/>
    <w:lvl w:ilvl="0" w:tplc="0410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37EB0175"/>
    <w:multiLevelType w:val="hybridMultilevel"/>
    <w:tmpl w:val="0A0E086E"/>
    <w:lvl w:ilvl="0" w:tplc="0410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397B67D8"/>
    <w:multiLevelType w:val="hybridMultilevel"/>
    <w:tmpl w:val="F5704E74"/>
    <w:lvl w:ilvl="0" w:tplc="3E54AAC6">
      <w:start w:val="2"/>
      <w:numFmt w:val="bullet"/>
      <w:lvlText w:val=""/>
      <w:lvlJc w:val="left"/>
      <w:pPr>
        <w:ind w:left="502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A51029B"/>
    <w:multiLevelType w:val="hybridMultilevel"/>
    <w:tmpl w:val="5448C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8B512A"/>
    <w:multiLevelType w:val="hybridMultilevel"/>
    <w:tmpl w:val="1D269A34"/>
    <w:lvl w:ilvl="0" w:tplc="0410000D">
      <w:start w:val="1"/>
      <w:numFmt w:val="bullet"/>
      <w:lvlText w:val="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8">
    <w:nsid w:val="487E53D2"/>
    <w:multiLevelType w:val="hybridMultilevel"/>
    <w:tmpl w:val="E9C0FF30"/>
    <w:lvl w:ilvl="0" w:tplc="8B98AC9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6E217F"/>
    <w:multiLevelType w:val="hybridMultilevel"/>
    <w:tmpl w:val="89C6E046"/>
    <w:lvl w:ilvl="0" w:tplc="3E54AAC6">
      <w:start w:val="2"/>
      <w:numFmt w:val="bullet"/>
      <w:lvlText w:val=""/>
      <w:lvlJc w:val="left"/>
      <w:pPr>
        <w:ind w:left="502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D93CF5"/>
    <w:multiLevelType w:val="hybridMultilevel"/>
    <w:tmpl w:val="69869BE2"/>
    <w:lvl w:ilvl="0" w:tplc="F4447A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81B1C"/>
    <w:multiLevelType w:val="hybridMultilevel"/>
    <w:tmpl w:val="B4188382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>
    <w:nsid w:val="5CA15C38"/>
    <w:multiLevelType w:val="hybridMultilevel"/>
    <w:tmpl w:val="64908340"/>
    <w:lvl w:ilvl="0" w:tplc="0D52777C">
      <w:start w:val="1"/>
      <w:numFmt w:val="lowerLetter"/>
      <w:lvlText w:val="%1)"/>
      <w:lvlJc w:val="left"/>
      <w:pPr>
        <w:ind w:left="163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70065341"/>
    <w:multiLevelType w:val="multilevel"/>
    <w:tmpl w:val="6AA2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495A68"/>
    <w:multiLevelType w:val="hybridMultilevel"/>
    <w:tmpl w:val="29948766"/>
    <w:lvl w:ilvl="0" w:tplc="D3306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564DEEE">
      <w:start w:val="1"/>
      <w:numFmt w:val="decimal"/>
      <w:lvlText w:val="%2."/>
      <w:lvlJc w:val="left"/>
      <w:pPr>
        <w:ind w:left="1440" w:hanging="1080"/>
      </w:pPr>
      <w:rPr>
        <w:rFonts w:cs="Times New Roman"/>
      </w:rPr>
    </w:lvl>
    <w:lvl w:ilvl="2" w:tplc="FDD2F472">
      <w:start w:val="1"/>
      <w:numFmt w:val="decimal"/>
      <w:lvlText w:val="%3."/>
      <w:lvlJc w:val="left"/>
      <w:pPr>
        <w:ind w:left="2160" w:hanging="1980"/>
      </w:pPr>
      <w:rPr>
        <w:rFonts w:cs="Times New Roman"/>
      </w:rPr>
    </w:lvl>
    <w:lvl w:ilvl="3" w:tplc="8534AB68">
      <w:start w:val="1"/>
      <w:numFmt w:val="decimal"/>
      <w:lvlText w:val="%4."/>
      <w:lvlJc w:val="left"/>
      <w:pPr>
        <w:ind w:left="2880" w:hanging="2520"/>
      </w:pPr>
      <w:rPr>
        <w:rFonts w:cs="Times New Roman"/>
      </w:rPr>
    </w:lvl>
    <w:lvl w:ilvl="4" w:tplc="4D309140">
      <w:start w:val="1"/>
      <w:numFmt w:val="decimal"/>
      <w:lvlText w:val="%5."/>
      <w:lvlJc w:val="left"/>
      <w:pPr>
        <w:ind w:left="3600" w:hanging="3240"/>
      </w:pPr>
      <w:rPr>
        <w:rFonts w:cs="Times New Roman"/>
      </w:rPr>
    </w:lvl>
    <w:lvl w:ilvl="5" w:tplc="D5DE266C">
      <w:start w:val="1"/>
      <w:numFmt w:val="decimal"/>
      <w:lvlText w:val="%6."/>
      <w:lvlJc w:val="left"/>
      <w:pPr>
        <w:ind w:left="4320" w:hanging="4140"/>
      </w:pPr>
      <w:rPr>
        <w:rFonts w:cs="Times New Roman"/>
      </w:rPr>
    </w:lvl>
    <w:lvl w:ilvl="6" w:tplc="466E62D4">
      <w:start w:val="1"/>
      <w:numFmt w:val="decimal"/>
      <w:lvlText w:val="%7."/>
      <w:lvlJc w:val="left"/>
      <w:pPr>
        <w:ind w:left="5040" w:hanging="4680"/>
      </w:pPr>
      <w:rPr>
        <w:rFonts w:cs="Times New Roman"/>
      </w:rPr>
    </w:lvl>
    <w:lvl w:ilvl="7" w:tplc="E400723A">
      <w:start w:val="1"/>
      <w:numFmt w:val="decimal"/>
      <w:lvlText w:val="%8."/>
      <w:lvlJc w:val="left"/>
      <w:pPr>
        <w:ind w:left="5760" w:hanging="5400"/>
      </w:pPr>
      <w:rPr>
        <w:rFonts w:cs="Times New Roman"/>
      </w:rPr>
    </w:lvl>
    <w:lvl w:ilvl="8" w:tplc="95E4B206">
      <w:start w:val="1"/>
      <w:numFmt w:val="decimal"/>
      <w:lvlText w:val="%9."/>
      <w:lvlJc w:val="left"/>
      <w:pPr>
        <w:ind w:left="6480" w:hanging="6300"/>
      </w:pPr>
      <w:rPr>
        <w:rFonts w:cs="Times New Roman"/>
      </w:rPr>
    </w:lvl>
  </w:abstractNum>
  <w:abstractNum w:abstractNumId="15">
    <w:nsid w:val="78105A55"/>
    <w:multiLevelType w:val="hybridMultilevel"/>
    <w:tmpl w:val="7704704E"/>
    <w:lvl w:ilvl="0" w:tplc="0410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6">
    <w:nsid w:val="7B541CA4"/>
    <w:multiLevelType w:val="multilevel"/>
    <w:tmpl w:val="1D269A34"/>
    <w:lvl w:ilvl="0">
      <w:start w:val="1"/>
      <w:numFmt w:val="bullet"/>
      <w:lvlText w:val="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7">
    <w:nsid w:val="7EC34C2D"/>
    <w:multiLevelType w:val="multilevel"/>
    <w:tmpl w:val="0A0E086E"/>
    <w:lvl w:ilvl="0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0"/>
  </w:num>
  <w:num w:numId="5">
    <w:abstractNumId w:val="12"/>
  </w:num>
  <w:num w:numId="6">
    <w:abstractNumId w:val="8"/>
  </w:num>
  <w:num w:numId="7">
    <w:abstractNumId w:val="11"/>
  </w:num>
  <w:num w:numId="8">
    <w:abstractNumId w:val="14"/>
  </w:num>
  <w:num w:numId="9">
    <w:abstractNumId w:val="13"/>
  </w:num>
  <w:num w:numId="10">
    <w:abstractNumId w:val="2"/>
  </w:num>
  <w:num w:numId="11">
    <w:abstractNumId w:val="5"/>
  </w:num>
  <w:num w:numId="12">
    <w:abstractNumId w:val="4"/>
  </w:num>
  <w:num w:numId="13">
    <w:abstractNumId w:val="7"/>
  </w:num>
  <w:num w:numId="14">
    <w:abstractNumId w:val="16"/>
  </w:num>
  <w:num w:numId="15">
    <w:abstractNumId w:val="15"/>
  </w:num>
  <w:num w:numId="16">
    <w:abstractNumId w:val="9"/>
  </w:num>
  <w:num w:numId="17">
    <w:abstractNumId w:val="17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50DF"/>
    <w:rsid w:val="000031B0"/>
    <w:rsid w:val="0000447C"/>
    <w:rsid w:val="0002413D"/>
    <w:rsid w:val="000A48B4"/>
    <w:rsid w:val="000A689A"/>
    <w:rsid w:val="001211CF"/>
    <w:rsid w:val="00137428"/>
    <w:rsid w:val="001861E1"/>
    <w:rsid w:val="001B02A9"/>
    <w:rsid w:val="00264586"/>
    <w:rsid w:val="002B08D4"/>
    <w:rsid w:val="002F46FE"/>
    <w:rsid w:val="003025ED"/>
    <w:rsid w:val="00323BCE"/>
    <w:rsid w:val="003B3539"/>
    <w:rsid w:val="00446F98"/>
    <w:rsid w:val="00447233"/>
    <w:rsid w:val="00486DCC"/>
    <w:rsid w:val="00501153"/>
    <w:rsid w:val="00506DAA"/>
    <w:rsid w:val="005E2CD6"/>
    <w:rsid w:val="005F1B99"/>
    <w:rsid w:val="00650D6C"/>
    <w:rsid w:val="006E2E91"/>
    <w:rsid w:val="00792B1E"/>
    <w:rsid w:val="007E50DF"/>
    <w:rsid w:val="00825927"/>
    <w:rsid w:val="0083246C"/>
    <w:rsid w:val="00882866"/>
    <w:rsid w:val="008C31A7"/>
    <w:rsid w:val="008C43AD"/>
    <w:rsid w:val="00923F44"/>
    <w:rsid w:val="009914AB"/>
    <w:rsid w:val="009B0305"/>
    <w:rsid w:val="00A53551"/>
    <w:rsid w:val="00AE50A2"/>
    <w:rsid w:val="00B82037"/>
    <w:rsid w:val="00B92A89"/>
    <w:rsid w:val="00BC4CF2"/>
    <w:rsid w:val="00BC6478"/>
    <w:rsid w:val="00C0303D"/>
    <w:rsid w:val="00C20BC3"/>
    <w:rsid w:val="00C2352C"/>
    <w:rsid w:val="00C375E8"/>
    <w:rsid w:val="00C74ED1"/>
    <w:rsid w:val="00CC238C"/>
    <w:rsid w:val="00CC24AB"/>
    <w:rsid w:val="00CD6821"/>
    <w:rsid w:val="00CF1180"/>
    <w:rsid w:val="00D07714"/>
    <w:rsid w:val="00D328AC"/>
    <w:rsid w:val="00D34923"/>
    <w:rsid w:val="00E166D7"/>
    <w:rsid w:val="00E445BB"/>
    <w:rsid w:val="00E63526"/>
    <w:rsid w:val="00E833CF"/>
    <w:rsid w:val="00EB1195"/>
    <w:rsid w:val="00EE67E7"/>
    <w:rsid w:val="00F6633C"/>
    <w:rsid w:val="00F714F0"/>
    <w:rsid w:val="00F73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5E8"/>
    <w:rPr>
      <w:sz w:val="20"/>
      <w:szCs w:val="20"/>
    </w:rPr>
  </w:style>
  <w:style w:type="paragraph" w:styleId="Heading1">
    <w:name w:val="heading 1"/>
    <w:basedOn w:val="Normal"/>
    <w:link w:val="Heading1Char"/>
    <w:uiPriority w:val="99"/>
    <w:qFormat/>
    <w:rsid w:val="00C375E8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link w:val="Heading2Char"/>
    <w:uiPriority w:val="99"/>
    <w:qFormat/>
    <w:rsid w:val="00C375E8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link w:val="Heading3Char"/>
    <w:uiPriority w:val="99"/>
    <w:qFormat/>
    <w:rsid w:val="00C375E8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4723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4723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47233"/>
    <w:rPr>
      <w:rFonts w:ascii="Cambria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99"/>
    <w:rsid w:val="00D0771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07714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07714"/>
    <w:pPr>
      <w:tabs>
        <w:tab w:val="center" w:pos="4819"/>
        <w:tab w:val="right" w:pos="9638"/>
      </w:tabs>
    </w:pPr>
    <w:rPr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07714"/>
    <w:rPr>
      <w:rFonts w:cs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D07714"/>
    <w:pPr>
      <w:tabs>
        <w:tab w:val="center" w:pos="4819"/>
        <w:tab w:val="right" w:pos="9638"/>
      </w:tabs>
    </w:pPr>
    <w:rPr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07714"/>
    <w:rPr>
      <w:rFonts w:cs="Times New Roman"/>
      <w:sz w:val="22"/>
      <w:lang w:eastAsia="en-US"/>
    </w:rPr>
  </w:style>
  <w:style w:type="paragraph" w:styleId="Title">
    <w:name w:val="Title"/>
    <w:basedOn w:val="Normal"/>
    <w:link w:val="TitleChar"/>
    <w:uiPriority w:val="99"/>
    <w:qFormat/>
    <w:rsid w:val="00C375E8"/>
    <w:pPr>
      <w:spacing w:after="300"/>
    </w:pPr>
    <w:rPr>
      <w:color w:val="17365D"/>
      <w:sz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47233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C375E8"/>
    <w:rPr>
      <w:i/>
      <w:color w:val="4F81BD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47233"/>
    <w:rPr>
      <w:rFonts w:ascii="Cambria" w:hAnsi="Cambria" w:cs="Times New Roman"/>
      <w:sz w:val="24"/>
      <w:szCs w:val="24"/>
    </w:rPr>
  </w:style>
  <w:style w:type="paragraph" w:customStyle="1" w:styleId="Default">
    <w:name w:val="Default"/>
    <w:uiPriority w:val="99"/>
    <w:rsid w:val="006E2E9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rsid w:val="006E2E9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50D6C"/>
    <w:rPr>
      <w:rFonts w:cs="Times New Roman"/>
      <w:color w:val="4678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14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2</Pages>
  <Words>797</Words>
  <Characters>4545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subject/>
  <dc:creator/>
  <cp:keywords/>
  <dc:description/>
  <cp:lastModifiedBy>pacuccurullo</cp:lastModifiedBy>
  <cp:revision>9</cp:revision>
  <cp:lastPrinted>2024-07-11T12:32:00Z</cp:lastPrinted>
  <dcterms:created xsi:type="dcterms:W3CDTF">2024-07-10T13:05:00Z</dcterms:created>
  <dcterms:modified xsi:type="dcterms:W3CDTF">2024-07-11T15:09:00Z</dcterms:modified>
</cp:coreProperties>
</file>