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B95" w:rsidRDefault="005F5B95" w:rsidP="00593E90">
      <w:pPr>
        <w:spacing w:after="60" w:line="240" w:lineRule="auto"/>
        <w:ind w:left="2160"/>
        <w:rPr>
          <w:rFonts w:ascii="Book Antiqua" w:hAnsi="Book Antiqua"/>
          <w:b/>
          <w:smallCaps/>
          <w:sz w:val="32"/>
          <w:szCs w:val="32"/>
          <w:lang w:eastAsia="it-IT"/>
        </w:rPr>
      </w:pPr>
      <w:r>
        <w:rPr>
          <w:rFonts w:ascii="Book Antiqua" w:hAnsi="Book Antiqua"/>
          <w:b/>
          <w:smallCaps/>
          <w:sz w:val="32"/>
          <w:szCs w:val="32"/>
          <w:lang w:eastAsia="it-IT"/>
        </w:rPr>
        <w:t xml:space="preserve">Domanda Per  Laboratori Di  Educativa Territoriale </w:t>
      </w:r>
    </w:p>
    <w:p w:rsidR="005F5B95" w:rsidRPr="00F73B23" w:rsidRDefault="005F5B95" w:rsidP="0027615A">
      <w:pPr>
        <w:pBdr>
          <w:bottom w:val="single" w:sz="12" w:space="1" w:color="FFC000"/>
        </w:pBdr>
        <w:spacing w:after="0" w:line="240" w:lineRule="auto"/>
        <w:ind w:left="1843" w:firstLine="284"/>
        <w:rPr>
          <w:rFonts w:ascii="Book Antiqua" w:hAnsi="Book Antiqua"/>
          <w:b/>
          <w:sz w:val="24"/>
          <w:szCs w:val="20"/>
          <w:lang w:eastAsia="it-IT"/>
        </w:rPr>
      </w:pPr>
      <w:r w:rsidRPr="00F73B23">
        <w:rPr>
          <w:rFonts w:ascii="Book Antiqua" w:hAnsi="Book Antiqua"/>
          <w:b/>
          <w:sz w:val="24"/>
          <w:szCs w:val="20"/>
          <w:lang w:eastAsia="it-IT"/>
        </w:rPr>
        <w:t>Azienda Speciale Consortile “Penisola Sorrentina” - ATS N33</w:t>
      </w:r>
    </w:p>
    <w:p w:rsidR="005F5B95" w:rsidRDefault="005F5B95" w:rsidP="00593E90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5F5B95" w:rsidRDefault="005F5B95" w:rsidP="00593E90">
      <w:pPr>
        <w:spacing w:after="12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5F5B95" w:rsidRDefault="005F5B95" w:rsidP="00593E90">
      <w:pPr>
        <w:spacing w:after="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  <w:r>
        <w:rPr>
          <w:rFonts w:ascii="Book Antiqua" w:hAnsi="Book Antiqua"/>
          <w:b/>
          <w:sz w:val="24"/>
          <w:szCs w:val="20"/>
          <w:lang w:eastAsia="it-IT"/>
        </w:rPr>
        <w:t xml:space="preserve">Al Sindaco del Comune di </w:t>
      </w:r>
    </w:p>
    <w:p w:rsidR="005F5B95" w:rsidRDefault="005F5B95" w:rsidP="00593E90">
      <w:pPr>
        <w:spacing w:after="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  <w:r>
        <w:rPr>
          <w:rFonts w:ascii="Book Antiqua" w:hAnsi="Book Antiqua"/>
          <w:b/>
          <w:sz w:val="24"/>
          <w:szCs w:val="20"/>
          <w:lang w:eastAsia="it-IT"/>
        </w:rPr>
        <w:t>Piano di Sorrento</w:t>
      </w:r>
    </w:p>
    <w:p w:rsidR="005F5B95" w:rsidRPr="00312215" w:rsidRDefault="005F5B95" w:rsidP="00593E90">
      <w:pPr>
        <w:spacing w:after="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</w:p>
    <w:p w:rsidR="005F5B95" w:rsidRPr="00312215" w:rsidRDefault="005F5B95" w:rsidP="0027615A">
      <w:pPr>
        <w:spacing w:after="120" w:line="240" w:lineRule="auto"/>
        <w:ind w:left="5387"/>
        <w:rPr>
          <w:rFonts w:ascii="Book Antiqua" w:hAnsi="Book Antiqua"/>
          <w:b/>
          <w:bCs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t>Al Responsabile/Funzionario</w:t>
      </w: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br/>
        <w:t>Politiche e Servizi Sociali</w:t>
      </w:r>
    </w:p>
    <w:p w:rsidR="005F5B95" w:rsidRPr="00312215" w:rsidRDefault="005F5B95" w:rsidP="0027615A">
      <w:pPr>
        <w:spacing w:after="120" w:line="240" w:lineRule="auto"/>
        <w:ind w:left="5387"/>
        <w:rPr>
          <w:rFonts w:ascii="Book Antiqua" w:hAnsi="Book Antiqua"/>
          <w:b/>
          <w:bCs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t>Al Servizio Sociale Professionale</w:t>
      </w:r>
    </w:p>
    <w:p w:rsidR="005F5B95" w:rsidRPr="00312215" w:rsidRDefault="005F5B95" w:rsidP="00F73B23">
      <w:pPr>
        <w:spacing w:after="120" w:line="240" w:lineRule="auto"/>
        <w:ind w:left="5387"/>
        <w:rPr>
          <w:rFonts w:ascii="Book Antiqua" w:hAnsi="Book Antiqua"/>
          <w:b/>
          <w:bCs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t>All’Azienda Speciale Consortile</w:t>
      </w:r>
      <w:r w:rsidRPr="00312215">
        <w:rPr>
          <w:rFonts w:ascii="Book Antiqua" w:hAnsi="Book Antiqua"/>
          <w:b/>
          <w:bCs/>
          <w:sz w:val="24"/>
          <w:szCs w:val="20"/>
          <w:lang w:eastAsia="it-IT"/>
        </w:rPr>
        <w:br/>
        <w:t>“Penisola Sorrentina” – ATS N33</w:t>
      </w:r>
    </w:p>
    <w:p w:rsidR="005F5B95" w:rsidRDefault="005F5B95" w:rsidP="002B4142">
      <w:pPr>
        <w:spacing w:after="240" w:line="240" w:lineRule="auto"/>
        <w:ind w:left="5387"/>
        <w:rPr>
          <w:rFonts w:ascii="Book Antiqua" w:hAnsi="Book Antiqua"/>
          <w:b/>
          <w:sz w:val="24"/>
          <w:szCs w:val="20"/>
          <w:lang w:eastAsia="it-IT"/>
        </w:rPr>
      </w:pPr>
      <w:r w:rsidRPr="00312215">
        <w:rPr>
          <w:rFonts w:ascii="Book Antiqua" w:hAnsi="Book Antiqua"/>
          <w:b/>
          <w:sz w:val="24"/>
          <w:szCs w:val="20"/>
          <w:lang w:eastAsia="it-IT"/>
        </w:rPr>
        <w:t>LL.SS.</w:t>
      </w:r>
    </w:p>
    <w:p w:rsidR="005F5B95" w:rsidRPr="0027615A" w:rsidRDefault="005F5B95" w:rsidP="002B4142">
      <w:pPr>
        <w:spacing w:after="240" w:line="240" w:lineRule="auto"/>
        <w:ind w:left="5387"/>
        <w:rPr>
          <w:rFonts w:ascii="Book Antiqua" w:hAnsi="Book Antiqua"/>
          <w:b/>
          <w:szCs w:val="18"/>
          <w:lang w:eastAsia="it-IT"/>
        </w:rPr>
      </w:pPr>
    </w:p>
    <w:p w:rsidR="005F5B95" w:rsidRPr="002B4142" w:rsidRDefault="005F5B95" w:rsidP="002B4142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0" w:name="_Hlk147155778"/>
      <w:r w:rsidRPr="002B4142">
        <w:rPr>
          <w:rFonts w:ascii="Book Antiqua" w:hAnsi="Book Antiqua"/>
          <w:b/>
          <w:i/>
          <w:iCs/>
          <w:color w:val="7F7F7F"/>
          <w:szCs w:val="18"/>
          <w:lang w:eastAsia="it-IT"/>
        </w:rPr>
        <w:t>Sezione Richiedente</w:t>
      </w:r>
    </w:p>
    <w:p w:rsidR="005F5B95" w:rsidRPr="002B4142" w:rsidRDefault="005F5B95" w:rsidP="00312215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18"/>
          <w:lang w:eastAsia="it-IT"/>
        </w:rPr>
      </w:pPr>
      <w:r w:rsidRPr="002B4142">
        <w:rPr>
          <w:rFonts w:ascii="Book Antiqua" w:hAnsi="Book Antiqua"/>
          <w:i/>
          <w:iCs/>
          <w:color w:val="7F7F7F"/>
          <w:sz w:val="18"/>
          <w:szCs w:val="18"/>
          <w:lang w:eastAsia="it-IT"/>
        </w:rPr>
        <w:t>La presente sezione va compilata con i dati di colei o colui che presenta l’istanza al Servizio Sociale Professionale del Comune di residenza, presso il quale è possibile trovare supporto e orientamento per la redazione della stessa.</w:t>
      </w:r>
    </w:p>
    <w:tbl>
      <w:tblPr>
        <w:tblW w:w="9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34"/>
        <w:gridCol w:w="222"/>
        <w:gridCol w:w="187"/>
        <w:gridCol w:w="285"/>
        <w:gridCol w:w="485"/>
        <w:gridCol w:w="297"/>
        <w:gridCol w:w="187"/>
        <w:gridCol w:w="493"/>
        <w:gridCol w:w="487"/>
        <w:gridCol w:w="513"/>
        <w:gridCol w:w="299"/>
        <w:gridCol w:w="191"/>
        <w:gridCol w:w="233"/>
        <w:gridCol w:w="256"/>
        <w:gridCol w:w="419"/>
        <w:gridCol w:w="70"/>
        <w:gridCol w:w="97"/>
        <w:gridCol w:w="373"/>
        <w:gridCol w:w="14"/>
        <w:gridCol w:w="484"/>
        <w:gridCol w:w="485"/>
        <w:gridCol w:w="486"/>
        <w:gridCol w:w="501"/>
        <w:gridCol w:w="10"/>
        <w:gridCol w:w="489"/>
        <w:gridCol w:w="411"/>
        <w:gridCol w:w="276"/>
        <w:gridCol w:w="484"/>
      </w:tblGrid>
      <w:tr w:rsidR="005F5B95" w:rsidRPr="00312215" w:rsidTr="00C97D6B">
        <w:trPr>
          <w:trHeight w:val="397"/>
        </w:trPr>
        <w:tc>
          <w:tcPr>
            <w:tcW w:w="261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bookmarkEnd w:id="0"/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b/>
                <w:bCs/>
                <w:smallCaps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b/>
                <w:bCs/>
                <w:smallCaps/>
                <w:szCs w:val="36"/>
                <w:lang w:eastAsia="it-IT"/>
              </w:rPr>
              <w:t>Il/</w:t>
            </w:r>
            <w:smartTag w:uri="urn:schemas-microsoft-com:office:smarttags" w:element="PersonName">
              <w:smartTagPr>
                <w:attr w:name="ProductID" w:val="LA SOTTOSCRITTO"/>
              </w:smartTagPr>
              <w:r w:rsidRPr="00201C29">
                <w:rPr>
                  <w:rFonts w:ascii="Book Antiqua" w:hAnsi="Book Antiqua"/>
                  <w:b/>
                  <w:bCs/>
                  <w:smallCaps/>
                  <w:szCs w:val="36"/>
                  <w:lang w:eastAsia="it-IT"/>
                </w:rPr>
                <w:t>La sottoscritto</w:t>
              </w:r>
            </w:smartTag>
            <w:r w:rsidRPr="00201C29">
              <w:rPr>
                <w:rFonts w:ascii="Book Antiqua" w:hAnsi="Book Antiqua"/>
                <w:b/>
                <w:bCs/>
                <w:smallCaps/>
                <w:szCs w:val="36"/>
                <w:lang w:eastAsia="it-IT"/>
              </w:rPr>
              <w:t>/a:</w:t>
            </w:r>
          </w:p>
        </w:tc>
        <w:tc>
          <w:tcPr>
            <w:tcW w:w="7258" w:type="dxa"/>
            <w:gridSpan w:val="2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5F5B95" w:rsidRPr="00312215" w:rsidTr="00C97D6B">
        <w:trPr>
          <w:trHeight w:val="397"/>
        </w:trPr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Nato/a a:</w:t>
            </w:r>
          </w:p>
        </w:tc>
        <w:tc>
          <w:tcPr>
            <w:tcW w:w="4332" w:type="dxa"/>
            <w:gridSpan w:val="1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>
              <w:rPr>
                <w:rFonts w:ascii="Book Antiqua" w:hAnsi="Book Antiqua"/>
                <w:szCs w:val="36"/>
                <w:lang w:eastAsia="it-IT"/>
              </w:rPr>
              <w:t>Il:</w:t>
            </w:r>
          </w:p>
        </w:tc>
        <w:tc>
          <w:tcPr>
            <w:tcW w:w="1980" w:type="dxa"/>
            <w:gridSpan w:val="6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Prov.: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>
              <w:rPr>
                <w:rFonts w:ascii="Book Antiqua" w:hAnsi="Book Antiqua"/>
                <w:szCs w:val="36"/>
                <w:lang w:eastAsia="it-IT"/>
              </w:rPr>
              <w:t xml:space="preserve">(       </w:t>
            </w:r>
            <w:r w:rsidRPr="00201C29">
              <w:rPr>
                <w:rFonts w:ascii="Book Antiqua" w:hAnsi="Book Antiqua"/>
                <w:szCs w:val="36"/>
                <w:lang w:eastAsia="it-IT"/>
              </w:rPr>
              <w:t>)</w:t>
            </w:r>
          </w:p>
        </w:tc>
      </w:tr>
      <w:tr w:rsidR="005F5B95" w:rsidRPr="00312215" w:rsidTr="00C97D6B">
        <w:trPr>
          <w:trHeight w:val="397"/>
        </w:trPr>
        <w:tc>
          <w:tcPr>
            <w:tcW w:w="13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Stato:</w:t>
            </w:r>
          </w:p>
        </w:tc>
        <w:tc>
          <w:tcPr>
            <w:tcW w:w="2421" w:type="dxa"/>
            <w:gridSpan w:val="7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911" w:type="dxa"/>
            <w:gridSpan w:val="6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Cittadinanza:</w:t>
            </w:r>
          </w:p>
        </w:tc>
        <w:tc>
          <w:tcPr>
            <w:tcW w:w="4180" w:type="dxa"/>
            <w:gridSpan w:val="1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5F5B95" w:rsidRPr="00312215" w:rsidTr="00C97D6B">
        <w:trPr>
          <w:trHeight w:val="397"/>
        </w:trPr>
        <w:tc>
          <w:tcPr>
            <w:tcW w:w="329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Documento di riconoscimento:</w:t>
            </w:r>
          </w:p>
        </w:tc>
        <w:tc>
          <w:tcPr>
            <w:tcW w:w="6578" w:type="dxa"/>
            <w:gridSpan w:val="20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5F5B95" w:rsidRPr="002B4142" w:rsidTr="00C97D6B">
        <w:trPr>
          <w:trHeight w:val="227"/>
        </w:trPr>
        <w:tc>
          <w:tcPr>
            <w:tcW w:w="9868" w:type="dxa"/>
            <w:gridSpan w:val="28"/>
            <w:tcBorders>
              <w:top w:val="nil"/>
              <w:left w:val="nil"/>
              <w:bottom w:val="nil"/>
              <w:right w:val="nil"/>
            </w:tcBorders>
          </w:tcPr>
          <w:p w:rsidR="005F5B95" w:rsidRPr="00201C29" w:rsidRDefault="005F5B95" w:rsidP="00C97D6B">
            <w:pPr>
              <w:spacing w:after="60" w:line="240" w:lineRule="auto"/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</w:pPr>
            <w:bookmarkStart w:id="1" w:name="_Hlk147840550"/>
            <w:r w:rsidRPr="00201C29"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  <w:t>Indicare il tipo (Patente, Carta identità, Passaporto) in corso di validità e allegare obbligatoriamente la copia alla presente istanza</w:t>
            </w:r>
          </w:p>
        </w:tc>
      </w:tr>
      <w:bookmarkEnd w:id="1"/>
      <w:tr w:rsidR="005F5B95" w:rsidRPr="00312215" w:rsidTr="00C97D6B">
        <w:trPr>
          <w:trHeight w:val="340"/>
        </w:trPr>
        <w:tc>
          <w:tcPr>
            <w:tcW w:w="1828" w:type="dxa"/>
            <w:gridSpan w:val="4"/>
            <w:tcBorders>
              <w:top w:val="nil"/>
              <w:left w:val="nil"/>
              <w:bottom w:val="nil"/>
              <w:right w:val="single" w:sz="2" w:space="0" w:color="auto"/>
            </w:tcBorders>
            <w:vAlign w:val="bottom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Codice Fiscale:</w:t>
            </w:r>
          </w:p>
        </w:tc>
        <w:tc>
          <w:tcPr>
            <w:tcW w:w="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68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5F5B95" w:rsidRPr="00312215" w:rsidTr="00C97D6B">
        <w:trPr>
          <w:trHeight w:val="397"/>
        </w:trPr>
        <w:tc>
          <w:tcPr>
            <w:tcW w:w="154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 xml:space="preserve">Residente a: </w:t>
            </w:r>
          </w:p>
        </w:tc>
        <w:tc>
          <w:tcPr>
            <w:tcW w:w="3046" w:type="dxa"/>
            <w:gridSpan w:val="8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26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Indirizzo:</w:t>
            </w:r>
          </w:p>
        </w:tc>
        <w:tc>
          <w:tcPr>
            <w:tcW w:w="4013" w:type="dxa"/>
            <w:gridSpan w:val="11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5F5B95" w:rsidRPr="00312215" w:rsidTr="00C97D6B">
        <w:trPr>
          <w:trHeight w:val="397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Telefono:</w:t>
            </w:r>
          </w:p>
        </w:tc>
        <w:tc>
          <w:tcPr>
            <w:tcW w:w="3156" w:type="dxa"/>
            <w:gridSpan w:val="9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201C29">
              <w:rPr>
                <w:rFonts w:ascii="Book Antiqua" w:hAnsi="Book Antiqua"/>
                <w:szCs w:val="36"/>
                <w:lang w:eastAsia="it-IT"/>
              </w:rPr>
              <w:t>Mail:</w:t>
            </w:r>
          </w:p>
        </w:tc>
        <w:tc>
          <w:tcPr>
            <w:tcW w:w="4855" w:type="dxa"/>
            <w:gridSpan w:val="15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5F5B95" w:rsidRPr="00201C29" w:rsidRDefault="005F5B95" w:rsidP="00C97D6B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:rsidR="005F5B95" w:rsidRPr="008B7D46" w:rsidRDefault="005F5B95" w:rsidP="009E12D0">
      <w:pPr>
        <w:spacing w:after="120" w:line="240" w:lineRule="auto"/>
        <w:rPr>
          <w:rFonts w:ascii="Book Antiqua" w:hAnsi="Book Antiqua"/>
          <w:sz w:val="10"/>
          <w:szCs w:val="18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55"/>
        <w:gridCol w:w="288"/>
        <w:gridCol w:w="7785"/>
      </w:tblGrid>
      <w:tr w:rsidR="005F5B95" w:rsidTr="009817BB">
        <w:trPr>
          <w:trHeight w:val="283"/>
        </w:trPr>
        <w:tc>
          <w:tcPr>
            <w:tcW w:w="1555" w:type="dxa"/>
            <w:tcBorders>
              <w:top w:val="nil"/>
              <w:left w:val="nil"/>
              <w:bottom w:val="nil"/>
            </w:tcBorders>
            <w:vAlign w:val="center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In qualità di:</w:t>
            </w:r>
          </w:p>
        </w:tc>
        <w:tc>
          <w:tcPr>
            <w:tcW w:w="288" w:type="dxa"/>
          </w:tcPr>
          <w:p w:rsidR="005F5B95" w:rsidRPr="0008305E" w:rsidRDefault="005F5B95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785" w:type="dxa"/>
            <w:tcBorders>
              <w:top w:val="nil"/>
              <w:bottom w:val="nil"/>
              <w:right w:val="nil"/>
            </w:tcBorders>
            <w:vAlign w:val="center"/>
          </w:tcPr>
          <w:p w:rsidR="005F5B95" w:rsidRPr="0008305E" w:rsidRDefault="005F5B95" w:rsidP="0008305E">
            <w:pPr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 xml:space="preserve">Familiare di riferimento </w:t>
            </w:r>
            <w:r w:rsidRPr="0008305E">
              <w:rPr>
                <w:rFonts w:ascii="Book Antiqua" w:hAnsi="Book Antiqua"/>
                <w:sz w:val="20"/>
                <w:szCs w:val="32"/>
                <w:lang w:eastAsia="it-IT"/>
              </w:rPr>
              <w:t>[</w:t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  <w:t>se segnato, indicare la parentela (madre, padre, fratello, figlio)</w:t>
            </w:r>
            <w:r w:rsidRPr="0008305E">
              <w:rPr>
                <w:rFonts w:ascii="Book Antiqua" w:hAnsi="Book Antiqua"/>
                <w:sz w:val="20"/>
                <w:szCs w:val="32"/>
                <w:lang w:eastAsia="it-IT"/>
              </w:rPr>
              <w:t>]</w:t>
            </w:r>
            <w:r w:rsidRPr="0008305E">
              <w:rPr>
                <w:rFonts w:ascii="Book Antiqua" w:hAnsi="Book Antiqua"/>
                <w:szCs w:val="36"/>
                <w:lang w:eastAsia="it-IT"/>
              </w:rPr>
              <w:t>:</w:t>
            </w:r>
          </w:p>
        </w:tc>
      </w:tr>
      <w:tr w:rsidR="005F5B95" w:rsidTr="0008305E">
        <w:trPr>
          <w:trHeight w:val="283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5F5B95" w:rsidRPr="0008305E" w:rsidRDefault="005F5B95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8" w:type="dxa"/>
            <w:tcBorders>
              <w:left w:val="nil"/>
              <w:right w:val="nil"/>
            </w:tcBorders>
          </w:tcPr>
          <w:p w:rsidR="005F5B95" w:rsidRPr="0008305E" w:rsidRDefault="005F5B95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__________________________________________________________________</w:t>
            </w:r>
          </w:p>
        </w:tc>
      </w:tr>
      <w:tr w:rsidR="005F5B95" w:rsidTr="0008305E">
        <w:trPr>
          <w:trHeight w:val="283"/>
        </w:trPr>
        <w:tc>
          <w:tcPr>
            <w:tcW w:w="1555" w:type="dxa"/>
            <w:tcBorders>
              <w:top w:val="nil"/>
              <w:left w:val="nil"/>
              <w:bottom w:val="nil"/>
            </w:tcBorders>
          </w:tcPr>
          <w:p w:rsidR="005F5B95" w:rsidRPr="0008305E" w:rsidRDefault="005F5B95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8" w:type="dxa"/>
          </w:tcPr>
          <w:p w:rsidR="005F5B95" w:rsidRPr="0008305E" w:rsidRDefault="005F5B95" w:rsidP="0008305E">
            <w:pPr>
              <w:spacing w:after="0" w:line="240" w:lineRule="auto"/>
              <w:jc w:val="both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785" w:type="dxa"/>
            <w:tcBorders>
              <w:top w:val="nil"/>
              <w:bottom w:val="nil"/>
              <w:right w:val="nil"/>
            </w:tcBorders>
            <w:vAlign w:val="center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Tutore o Amministratore di Sostegno</w:t>
            </w:r>
          </w:p>
        </w:tc>
      </w:tr>
    </w:tbl>
    <w:p w:rsidR="005F5B95" w:rsidRPr="000F5969" w:rsidRDefault="005F5B95" w:rsidP="00C97D34">
      <w:pPr>
        <w:spacing w:after="240" w:line="240" w:lineRule="auto"/>
        <w:ind w:left="1559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bookmarkStart w:id="2" w:name="_Hlk147157652"/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Segnare con una X uno solo dei riquadri</w:t>
      </w:r>
    </w:p>
    <w:p w:rsidR="005F5B95" w:rsidRDefault="005F5B95" w:rsidP="000E40A5">
      <w:pPr>
        <w:spacing w:before="120" w:after="120" w:line="240" w:lineRule="auto"/>
        <w:jc w:val="center"/>
        <w:rPr>
          <w:rFonts w:ascii="Book Antiqua" w:hAnsi="Book Antiqua"/>
          <w:b/>
          <w:bCs/>
          <w:smallCaps/>
          <w:sz w:val="32"/>
          <w:szCs w:val="48"/>
          <w:lang w:eastAsia="it-IT"/>
        </w:rPr>
      </w:pPr>
      <w:r w:rsidRPr="002B4142">
        <w:rPr>
          <w:rFonts w:ascii="Book Antiqua" w:hAnsi="Book Antiqua"/>
          <w:b/>
          <w:bCs/>
          <w:smallCaps/>
          <w:sz w:val="32"/>
          <w:szCs w:val="48"/>
          <w:lang w:eastAsia="it-IT"/>
        </w:rPr>
        <w:t>Chiede</w:t>
      </w:r>
    </w:p>
    <w:bookmarkEnd w:id="2"/>
    <w:p w:rsidR="005F5B95" w:rsidRDefault="005F5B95" w:rsidP="009B7833">
      <w:pPr>
        <w:spacing w:after="0" w:line="240" w:lineRule="auto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 xml:space="preserve">L’accesso al seguente servizio socio-assistenziale: </w:t>
      </w:r>
    </w:p>
    <w:p w:rsidR="005F5B95" w:rsidRDefault="005F5B95" w:rsidP="009B7833">
      <w:pPr>
        <w:spacing w:after="0" w:line="240" w:lineRule="auto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>LABORATORI DI  EDUCATIVA TERRITORIALE CENTRO RICREATIVO ESTIVO COLONIA MARINA</w:t>
      </w:r>
    </w:p>
    <w:p w:rsidR="005F5B95" w:rsidRPr="009B7833" w:rsidRDefault="005F5B95" w:rsidP="009B7833">
      <w:pPr>
        <w:spacing w:after="0" w:line="240" w:lineRule="auto"/>
        <w:rPr>
          <w:rFonts w:ascii="Book Antiqua" w:hAnsi="Book Antiqua"/>
          <w:szCs w:val="36"/>
          <w:lang w:eastAsia="it-IT"/>
        </w:rPr>
      </w:pPr>
    </w:p>
    <w:p w:rsidR="005F5B95" w:rsidRDefault="005F5B95" w:rsidP="00083EE6">
      <w:pPr>
        <w:spacing w:after="120" w:line="240" w:lineRule="auto"/>
        <w:jc w:val="center"/>
        <w:rPr>
          <w:rFonts w:ascii="Book Antiqua" w:hAnsi="Book Antiqua"/>
          <w:b/>
          <w:bCs/>
          <w:smallCaps/>
          <w:sz w:val="32"/>
          <w:szCs w:val="48"/>
          <w:lang w:eastAsia="it-IT"/>
        </w:rPr>
      </w:pPr>
      <w:r>
        <w:rPr>
          <w:rFonts w:ascii="Book Antiqua" w:hAnsi="Book Antiqua"/>
          <w:b/>
          <w:bCs/>
          <w:smallCaps/>
          <w:sz w:val="32"/>
          <w:szCs w:val="48"/>
          <w:lang w:eastAsia="it-IT"/>
        </w:rPr>
        <w:br w:type="page"/>
        <w:t>In favore di</w:t>
      </w:r>
    </w:p>
    <w:p w:rsidR="005F5B95" w:rsidRPr="002B4142" w:rsidRDefault="005F5B95" w:rsidP="002B4142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3" w:name="_Hlk147158048"/>
      <w:r w:rsidRPr="002B4142"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Sezione </w:t>
      </w:r>
      <w:r w:rsidRPr="002B4142"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Beneficiario</w:t>
      </w:r>
      <w:r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 xml:space="preserve"> (Minore)</w:t>
      </w:r>
    </w:p>
    <w:p w:rsidR="005F5B95" w:rsidRPr="00B265B3" w:rsidRDefault="005F5B95" w:rsidP="002B4142">
      <w:pPr>
        <w:spacing w:after="120" w:line="240" w:lineRule="auto"/>
        <w:jc w:val="both"/>
        <w:rPr>
          <w:rFonts w:ascii="Book Antiqua" w:hAnsi="Book Antiqua"/>
          <w:i/>
          <w:iCs/>
          <w:sz w:val="18"/>
          <w:szCs w:val="28"/>
          <w:lang w:eastAsia="it-IT"/>
        </w:rPr>
      </w:pPr>
      <w:r w:rsidRPr="00B265B3">
        <w:rPr>
          <w:rFonts w:ascii="Book Antiqua" w:hAnsi="Book Antiqua"/>
          <w:b/>
          <w:bCs/>
          <w:i/>
          <w:iCs/>
          <w:sz w:val="18"/>
          <w:szCs w:val="28"/>
          <w:lang w:eastAsia="it-IT"/>
        </w:rPr>
        <w:t>N.B.:</w:t>
      </w:r>
      <w:r w:rsidRPr="00B265B3">
        <w:rPr>
          <w:rFonts w:ascii="Book Antiqua" w:hAnsi="Book Antiqua"/>
          <w:i/>
          <w:iCs/>
          <w:sz w:val="18"/>
          <w:szCs w:val="28"/>
          <w:lang w:eastAsia="it-IT"/>
        </w:rPr>
        <w:t xml:space="preserve"> per ogni possibile beneficiario è necessario compilare una specifica istanza</w:t>
      </w: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3"/>
        <w:gridCol w:w="115"/>
        <w:gridCol w:w="189"/>
        <w:gridCol w:w="154"/>
        <w:gridCol w:w="555"/>
        <w:gridCol w:w="64"/>
        <w:gridCol w:w="486"/>
        <w:gridCol w:w="496"/>
        <w:gridCol w:w="486"/>
        <w:gridCol w:w="514"/>
        <w:gridCol w:w="302"/>
        <w:gridCol w:w="188"/>
        <w:gridCol w:w="233"/>
        <w:gridCol w:w="116"/>
        <w:gridCol w:w="140"/>
        <w:gridCol w:w="489"/>
        <w:gridCol w:w="100"/>
        <w:gridCol w:w="175"/>
        <w:gridCol w:w="211"/>
        <w:gridCol w:w="486"/>
        <w:gridCol w:w="203"/>
        <w:gridCol w:w="285"/>
        <w:gridCol w:w="489"/>
        <w:gridCol w:w="486"/>
        <w:gridCol w:w="486"/>
        <w:gridCol w:w="486"/>
        <w:gridCol w:w="487"/>
      </w:tblGrid>
      <w:tr w:rsidR="005F5B95" w:rsidRPr="00312215" w:rsidTr="0008305E">
        <w:trPr>
          <w:trHeight w:val="397"/>
        </w:trPr>
        <w:tc>
          <w:tcPr>
            <w:tcW w:w="225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bookmarkEnd w:id="3"/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Nome e Cognome:</w:t>
            </w:r>
          </w:p>
        </w:tc>
        <w:tc>
          <w:tcPr>
            <w:tcW w:w="7408" w:type="dxa"/>
            <w:gridSpan w:val="2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5F5B95" w:rsidRPr="00312215" w:rsidTr="0008305E">
        <w:trPr>
          <w:trHeight w:val="397"/>
        </w:trPr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bookmarkStart w:id="4" w:name="_Hlk147166783"/>
            <w:r w:rsidRPr="0008305E">
              <w:rPr>
                <w:rFonts w:ascii="Book Antiqua" w:hAnsi="Book Antiqua"/>
                <w:szCs w:val="36"/>
                <w:lang w:eastAsia="it-IT"/>
              </w:rPr>
              <w:t>Nato/a a:</w:t>
            </w:r>
          </w:p>
        </w:tc>
        <w:tc>
          <w:tcPr>
            <w:tcW w:w="3783" w:type="dxa"/>
            <w:gridSpan w:val="1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90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Prov.: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(         )</w:t>
            </w:r>
          </w:p>
        </w:tc>
        <w:tc>
          <w:tcPr>
            <w:tcW w:w="7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Stato:</w:t>
            </w:r>
          </w:p>
        </w:tc>
        <w:tc>
          <w:tcPr>
            <w:tcW w:w="1945" w:type="dxa"/>
            <w:gridSpan w:val="4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5F5B95" w:rsidRPr="00312215" w:rsidTr="0008305E">
        <w:trPr>
          <w:trHeight w:val="397"/>
        </w:trPr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Cittadinanza:</w:t>
            </w:r>
          </w:p>
        </w:tc>
        <w:tc>
          <w:tcPr>
            <w:tcW w:w="7963" w:type="dxa"/>
            <w:gridSpan w:val="2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5F5B95" w:rsidRPr="00312215" w:rsidTr="0008305E">
        <w:trPr>
          <w:trHeight w:val="397"/>
        </w:trPr>
        <w:tc>
          <w:tcPr>
            <w:tcW w:w="330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Documento di riconoscimento:</w:t>
            </w:r>
          </w:p>
        </w:tc>
        <w:tc>
          <w:tcPr>
            <w:tcW w:w="6362" w:type="dxa"/>
            <w:gridSpan w:val="19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5F5B95" w:rsidRPr="002B4142" w:rsidTr="0008305E">
        <w:trPr>
          <w:trHeight w:val="227"/>
        </w:trPr>
        <w:tc>
          <w:tcPr>
            <w:tcW w:w="9664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:rsidR="005F5B95" w:rsidRPr="0008305E" w:rsidRDefault="005F5B95" w:rsidP="0008305E">
            <w:pPr>
              <w:spacing w:after="60" w:line="240" w:lineRule="auto"/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28"/>
                <w:lang w:eastAsia="it-IT"/>
              </w:rPr>
              <w:t>Indicare il tipo (Patente, Carta identità, Passaporto) in corso di validità e allegare obbligatoriamente la copia alla presente istanza</w:t>
            </w:r>
          </w:p>
        </w:tc>
      </w:tr>
      <w:tr w:rsidR="005F5B95" w:rsidRPr="00312215" w:rsidTr="0008305E">
        <w:trPr>
          <w:trHeight w:val="397"/>
        </w:trPr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single" w:sz="2" w:space="0" w:color="auto"/>
            </w:tcBorders>
            <w:vAlign w:val="bottom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Codice Fiscale:</w:t>
            </w:r>
          </w:p>
        </w:tc>
        <w:tc>
          <w:tcPr>
            <w:tcW w:w="61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5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9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5F5B95" w:rsidRPr="00312215" w:rsidTr="0008305E">
        <w:trPr>
          <w:trHeight w:val="397"/>
        </w:trPr>
        <w:tc>
          <w:tcPr>
            <w:tcW w:w="154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 xml:space="preserve">Residente a: </w:t>
            </w:r>
          </w:p>
        </w:tc>
        <w:tc>
          <w:tcPr>
            <w:tcW w:w="3057" w:type="dxa"/>
            <w:gridSpan w:val="8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26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Indirizzo:</w:t>
            </w:r>
          </w:p>
        </w:tc>
        <w:tc>
          <w:tcPr>
            <w:tcW w:w="3794" w:type="dxa"/>
            <w:gridSpan w:val="10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5F5B95" w:rsidRPr="00312215" w:rsidTr="0008305E">
        <w:trPr>
          <w:trHeight w:val="397"/>
        </w:trPr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Cellulare:</w:t>
            </w:r>
          </w:p>
        </w:tc>
        <w:tc>
          <w:tcPr>
            <w:tcW w:w="3059" w:type="dxa"/>
            <w:gridSpan w:val="9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Mail:</w:t>
            </w:r>
          </w:p>
        </w:tc>
        <w:tc>
          <w:tcPr>
            <w:tcW w:w="4639" w:type="dxa"/>
            <w:gridSpan w:val="14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:rsidR="005F5B95" w:rsidRDefault="005F5B95" w:rsidP="009655B3">
      <w:pPr>
        <w:spacing w:after="120" w:line="240" w:lineRule="auto"/>
        <w:jc w:val="both"/>
        <w:rPr>
          <w:rFonts w:ascii="Book Antiqua" w:hAnsi="Book Antiqua"/>
          <w:szCs w:val="36"/>
          <w:lang w:eastAsia="it-IT"/>
        </w:rPr>
      </w:pPr>
      <w:bookmarkStart w:id="5" w:name="_Hlk147162845"/>
      <w:bookmarkEnd w:id="4"/>
    </w:p>
    <w:p w:rsidR="005F5B95" w:rsidRDefault="005F5B95" w:rsidP="009655B3">
      <w:pPr>
        <w:spacing w:after="120" w:line="240" w:lineRule="auto"/>
        <w:jc w:val="both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>Visto l’Avviso Pubblico per l’accesso al servizio Laboratori di Educativa Territoriale dell’Azienda Speciale Consortile “Penisola Sorrentina” – Ambito Territoriale Sociale N33, ed il Regolamentio aziendale relativo al Servizio;</w:t>
      </w:r>
    </w:p>
    <w:p w:rsidR="005F5B95" w:rsidRDefault="005F5B95" w:rsidP="009655B3">
      <w:pPr>
        <w:spacing w:after="120" w:line="240" w:lineRule="auto"/>
        <w:jc w:val="both"/>
        <w:rPr>
          <w:rFonts w:ascii="Book Antiqua" w:hAnsi="Book Antiqua"/>
          <w:szCs w:val="36"/>
          <w:lang w:eastAsia="it-IT"/>
        </w:rPr>
      </w:pPr>
      <w:r>
        <w:rPr>
          <w:rFonts w:ascii="Book Antiqua" w:hAnsi="Book Antiqua"/>
          <w:szCs w:val="36"/>
          <w:lang w:eastAsia="it-IT"/>
        </w:rPr>
        <w:t xml:space="preserve">Consapevole delle sanzioni e della decadenza dal beneficio eventualmente conseguito in caso di dichiarazioni mendaci, non veritiere, di formazione o uso di atti falsi, ai sensi degli artt. 46, 47, 75 e 76 del </w:t>
      </w:r>
      <w:r w:rsidRPr="002B4142">
        <w:rPr>
          <w:rFonts w:ascii="Book Antiqua" w:hAnsi="Book Antiqua"/>
          <w:b/>
          <w:bCs/>
          <w:szCs w:val="36"/>
          <w:lang w:eastAsia="it-IT"/>
        </w:rPr>
        <w:t>D.P.R. n. 445 del 2000</w:t>
      </w:r>
      <w:r>
        <w:rPr>
          <w:rFonts w:ascii="Book Antiqua" w:hAnsi="Book Antiqua"/>
          <w:szCs w:val="36"/>
          <w:lang w:eastAsia="it-IT"/>
        </w:rPr>
        <w:t>;</w:t>
      </w:r>
    </w:p>
    <w:p w:rsidR="005F5B95" w:rsidRDefault="005F5B95" w:rsidP="008B7D46">
      <w:pPr>
        <w:spacing w:after="120" w:line="240" w:lineRule="auto"/>
        <w:jc w:val="center"/>
        <w:rPr>
          <w:rFonts w:ascii="Book Antiqua" w:hAnsi="Book Antiqua"/>
          <w:b/>
          <w:bCs/>
          <w:smallCaps/>
          <w:sz w:val="32"/>
          <w:szCs w:val="48"/>
          <w:lang w:eastAsia="it-IT"/>
        </w:rPr>
      </w:pPr>
      <w:r>
        <w:rPr>
          <w:rFonts w:ascii="Book Antiqua" w:hAnsi="Book Antiqua"/>
          <w:b/>
          <w:bCs/>
          <w:smallCaps/>
          <w:sz w:val="32"/>
          <w:szCs w:val="48"/>
          <w:lang w:eastAsia="it-IT"/>
        </w:rPr>
        <w:t>Dichiara che</w:t>
      </w:r>
      <w:bookmarkEnd w:id="5"/>
    </w:p>
    <w:p w:rsidR="005F5B95" w:rsidRPr="008B7D46" w:rsidRDefault="005F5B95" w:rsidP="008B7D46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6" w:name="_Hlk147162413"/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Sezione 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>Composizione Nucleo Familiare ed altri dati</w:t>
      </w:r>
    </w:p>
    <w:p w:rsidR="005F5B95" w:rsidRPr="002B4142" w:rsidRDefault="005F5B95" w:rsidP="008B7D46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r w:rsidRPr="002B4142"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 xml:space="preserve">Compilare </w:t>
      </w:r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la sezione indicando i membri presenti nel nucleo familiare del possibile beneficiario, così come da visura anagrafica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4281"/>
        <w:gridCol w:w="850"/>
        <w:gridCol w:w="2835"/>
        <w:gridCol w:w="1128"/>
      </w:tblGrid>
      <w:tr w:rsidR="005F5B95" w:rsidRPr="008B7D46" w:rsidTr="0008305E">
        <w:trPr>
          <w:trHeight w:val="454"/>
        </w:trPr>
        <w:tc>
          <w:tcPr>
            <w:tcW w:w="534" w:type="dxa"/>
            <w:vAlign w:val="center"/>
          </w:tcPr>
          <w:bookmarkEnd w:id="6"/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Nr.</w:t>
            </w:r>
          </w:p>
        </w:tc>
        <w:tc>
          <w:tcPr>
            <w:tcW w:w="4281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Cognome e Nome</w:t>
            </w:r>
          </w:p>
        </w:tc>
        <w:tc>
          <w:tcPr>
            <w:tcW w:w="850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Età</w:t>
            </w:r>
          </w:p>
        </w:tc>
        <w:tc>
          <w:tcPr>
            <w:tcW w:w="2835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Parentela con il possibile beneficiario</w:t>
            </w:r>
          </w:p>
        </w:tc>
        <w:tc>
          <w:tcPr>
            <w:tcW w:w="1128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i/>
                <w:iCs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Cs w:val="36"/>
                <w:lang w:eastAsia="it-IT"/>
              </w:rPr>
              <w:t>Eventuale disabilità</w:t>
            </w:r>
          </w:p>
        </w:tc>
      </w:tr>
      <w:tr w:rsidR="005F5B95" w:rsidTr="0008305E">
        <w:trPr>
          <w:trHeight w:val="454"/>
        </w:trPr>
        <w:tc>
          <w:tcPr>
            <w:tcW w:w="534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5F5B95" w:rsidTr="0008305E">
        <w:trPr>
          <w:trHeight w:val="454"/>
        </w:trPr>
        <w:tc>
          <w:tcPr>
            <w:tcW w:w="534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5F5B95" w:rsidTr="0008305E">
        <w:trPr>
          <w:trHeight w:val="454"/>
        </w:trPr>
        <w:tc>
          <w:tcPr>
            <w:tcW w:w="534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5F5B95" w:rsidTr="0008305E">
        <w:trPr>
          <w:trHeight w:val="454"/>
        </w:trPr>
        <w:tc>
          <w:tcPr>
            <w:tcW w:w="534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5F5B95" w:rsidTr="0008305E">
        <w:trPr>
          <w:trHeight w:val="454"/>
        </w:trPr>
        <w:tc>
          <w:tcPr>
            <w:tcW w:w="534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5F5B95" w:rsidTr="0008305E">
        <w:trPr>
          <w:trHeight w:val="454"/>
        </w:trPr>
        <w:tc>
          <w:tcPr>
            <w:tcW w:w="534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5F5B95" w:rsidTr="0008305E">
        <w:trPr>
          <w:trHeight w:val="454"/>
        </w:trPr>
        <w:tc>
          <w:tcPr>
            <w:tcW w:w="534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  <w:tr w:rsidR="005F5B95" w:rsidTr="0008305E">
        <w:trPr>
          <w:trHeight w:val="454"/>
        </w:trPr>
        <w:tc>
          <w:tcPr>
            <w:tcW w:w="534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4281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850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2835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  <w:tc>
          <w:tcPr>
            <w:tcW w:w="1128" w:type="dxa"/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:rsidR="005F5B95" w:rsidRPr="00D65B8B" w:rsidRDefault="005F5B95" w:rsidP="00F91864">
      <w:pPr>
        <w:spacing w:after="240" w:line="240" w:lineRule="auto"/>
        <w:jc w:val="both"/>
        <w:rPr>
          <w:rFonts w:ascii="Book Antiqua" w:hAnsi="Book Antiqua"/>
          <w:i/>
          <w:iCs/>
          <w:color w:val="7F7F7F"/>
          <w:sz w:val="14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64"/>
        <w:gridCol w:w="1269"/>
      </w:tblGrid>
      <w:tr w:rsidR="005F5B95" w:rsidTr="0008305E">
        <w:trPr>
          <w:trHeight w:val="397"/>
        </w:trPr>
        <w:tc>
          <w:tcPr>
            <w:tcW w:w="8364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08305E">
              <w:rPr>
                <w:rFonts w:ascii="Book Antiqua" w:hAnsi="Book Antiqua"/>
                <w:szCs w:val="36"/>
                <w:lang w:eastAsia="it-IT"/>
              </w:rPr>
              <w:t>Il valore dell’</w:t>
            </w:r>
            <w:r w:rsidRPr="0008305E">
              <w:rPr>
                <w:rFonts w:ascii="Book Antiqua" w:hAnsi="Book Antiqua"/>
                <w:b/>
                <w:bCs/>
                <w:szCs w:val="36"/>
                <w:lang w:eastAsia="it-IT"/>
              </w:rPr>
              <w:t>attestazione ISEE</w:t>
            </w:r>
            <w:r w:rsidRPr="0008305E">
              <w:rPr>
                <w:rFonts w:ascii="Book Antiqua" w:hAnsi="Book Antiqua"/>
                <w:szCs w:val="36"/>
                <w:lang w:eastAsia="it-IT"/>
              </w:rPr>
              <w:t>, in corso di validità, del nucleo familiare è pari ad €:</w:t>
            </w:r>
          </w:p>
        </w:tc>
        <w:tc>
          <w:tcPr>
            <w:tcW w:w="1269" w:type="dxa"/>
            <w:tcBorders>
              <w:left w:val="single" w:sz="2" w:space="0" w:color="auto"/>
            </w:tcBorders>
          </w:tcPr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</w:p>
        </w:tc>
      </w:tr>
    </w:tbl>
    <w:p w:rsidR="005F5B95" w:rsidRDefault="005F5B95" w:rsidP="00B67EB1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64"/>
        <w:gridCol w:w="1269"/>
      </w:tblGrid>
      <w:tr w:rsidR="005F5B95" w:rsidRPr="0008305E" w:rsidTr="00602B6A">
        <w:trPr>
          <w:trHeight w:val="397"/>
        </w:trPr>
        <w:tc>
          <w:tcPr>
            <w:tcW w:w="8364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:rsidR="005F5B95" w:rsidRPr="004E438F" w:rsidRDefault="005F5B95" w:rsidP="00602B6A">
            <w:pPr>
              <w:spacing w:after="0" w:line="240" w:lineRule="auto"/>
              <w:rPr>
                <w:rFonts w:ascii="Book Antiqua" w:hAnsi="Book Antiqua"/>
                <w:szCs w:val="36"/>
                <w:lang w:eastAsia="it-IT"/>
              </w:rPr>
            </w:pPr>
            <w:r w:rsidRPr="004E438F">
              <w:rPr>
                <w:rFonts w:ascii="Book Antiqua" w:hAnsi="Book Antiqua"/>
                <w:szCs w:val="36"/>
                <w:lang w:eastAsia="it-IT"/>
              </w:rPr>
              <w:t>Il possibile beneficiario, nell’a.s. 2023/2024 ha frequentato la scuola primaria, classe</w:t>
            </w:r>
          </w:p>
        </w:tc>
        <w:tc>
          <w:tcPr>
            <w:tcW w:w="1269" w:type="dxa"/>
            <w:tcBorders>
              <w:left w:val="single" w:sz="2" w:space="0" w:color="auto"/>
            </w:tcBorders>
          </w:tcPr>
          <w:p w:rsidR="005F5B95" w:rsidRPr="0017507D" w:rsidRDefault="005F5B95" w:rsidP="00602B6A">
            <w:pPr>
              <w:spacing w:after="0" w:line="240" w:lineRule="auto"/>
              <w:rPr>
                <w:rFonts w:ascii="Book Antiqua" w:hAnsi="Book Antiqua"/>
                <w:szCs w:val="36"/>
                <w:highlight w:val="yellow"/>
                <w:lang w:eastAsia="it-IT"/>
              </w:rPr>
            </w:pPr>
          </w:p>
        </w:tc>
      </w:tr>
    </w:tbl>
    <w:p w:rsidR="005F5B95" w:rsidRDefault="005F5B95" w:rsidP="00B67EB1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p w:rsidR="005F5B95" w:rsidRDefault="005F5B95" w:rsidP="009E12D0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p w:rsidR="005F5B95" w:rsidRDefault="005F5B95" w:rsidP="009E12D0">
      <w:pPr>
        <w:spacing w:after="120" w:line="240" w:lineRule="auto"/>
        <w:rPr>
          <w:rFonts w:ascii="Book Antiqua" w:hAnsi="Book Antiqua"/>
          <w:sz w:val="20"/>
          <w:szCs w:val="32"/>
          <w:lang w:eastAsia="it-IT"/>
        </w:rPr>
      </w:pPr>
    </w:p>
    <w:p w:rsidR="005F5B95" w:rsidRPr="008B7D46" w:rsidRDefault="005F5B95" w:rsidP="00B67EB1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7" w:name="_Hlk147162785"/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t>Sezione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</w:t>
      </w:r>
      <w:r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P</w:t>
      </w:r>
      <w:r w:rsidRPr="00611689"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ossesso Requisiti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del possibile beneficiario</w:t>
      </w:r>
    </w:p>
    <w:p w:rsidR="005F5B95" w:rsidRPr="00E04BC6" w:rsidRDefault="005F5B95" w:rsidP="00B67EB1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Segnare con una X le caselle corrispondenti ai requisiti posseduti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40"/>
        <w:gridCol w:w="3827"/>
        <w:gridCol w:w="561"/>
      </w:tblGrid>
      <w:tr w:rsidR="005F5B95" w:rsidTr="00602B6A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Punteggi per componenti nucleo familiare</w:t>
            </w:r>
          </w:p>
        </w:tc>
      </w:tr>
      <w:tr w:rsidR="005F5B95" w:rsidTr="00602B6A">
        <w:trPr>
          <w:trHeight w:val="340"/>
        </w:trPr>
        <w:tc>
          <w:tcPr>
            <w:tcW w:w="5240" w:type="dxa"/>
            <w:vMerge w:val="restart"/>
            <w:vAlign w:val="center"/>
          </w:tcPr>
          <w:p w:rsidR="005F5B95" w:rsidRPr="00593E90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593E90">
              <w:rPr>
                <w:rFonts w:ascii="Book Antiqua" w:hAnsi="Book Antiqua"/>
                <w:lang w:eastAsia="it-IT"/>
              </w:rPr>
              <w:t>Condizione del nucleo familiare</w:t>
            </w:r>
          </w:p>
        </w:tc>
        <w:tc>
          <w:tcPr>
            <w:tcW w:w="3827" w:type="dxa"/>
            <w:vAlign w:val="center"/>
          </w:tcPr>
          <w:p w:rsidR="005F5B95" w:rsidRPr="00593E90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593E90">
              <w:rPr>
                <w:rFonts w:ascii="Book Antiqua" w:hAnsi="Book Antiqua"/>
                <w:i/>
                <w:iCs/>
                <w:lang w:eastAsia="it-IT"/>
              </w:rPr>
              <w:t>Nucleo familiare monogenitoriale (unico genitore con figli/o che NON lavora)</w:t>
            </w:r>
          </w:p>
          <w:p w:rsidR="005F5B95" w:rsidRPr="00593E90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593E90">
              <w:rPr>
                <w:rFonts w:ascii="Book Antiqua" w:hAnsi="Book Antiqua"/>
                <w:i/>
                <w:iCs/>
                <w:lang w:eastAsia="it-IT"/>
              </w:rPr>
              <w:t xml:space="preserve"> </w:t>
            </w:r>
            <w:r w:rsidRPr="00593E90">
              <w:rPr>
                <w:rFonts w:ascii="Book Antiqua" w:hAnsi="Book Antiqua"/>
                <w:iCs/>
                <w:lang w:eastAsia="it-IT"/>
              </w:rPr>
              <w:t>Punti 3</w:t>
            </w:r>
          </w:p>
        </w:tc>
        <w:tc>
          <w:tcPr>
            <w:tcW w:w="561" w:type="dxa"/>
            <w:vAlign w:val="center"/>
          </w:tcPr>
          <w:p w:rsidR="005F5B95" w:rsidRPr="00593E90" w:rsidRDefault="005F5B95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5F5B95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5F5B95" w:rsidRPr="00593E90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5F5B95" w:rsidRPr="00593E90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lang w:eastAsia="it-IT"/>
              </w:rPr>
            </w:pPr>
            <w:r w:rsidRPr="00593E90">
              <w:rPr>
                <w:rFonts w:ascii="Book Antiqua" w:hAnsi="Book Antiqua"/>
                <w:i/>
                <w:iCs/>
                <w:lang w:eastAsia="it-IT"/>
              </w:rPr>
              <w:t>Nucleo familiare monogenitoriale (unico genitore con figli/o che lavora)</w:t>
            </w:r>
          </w:p>
          <w:p w:rsidR="005F5B95" w:rsidRPr="00593E90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593E90">
              <w:rPr>
                <w:rFonts w:ascii="Book Antiqua" w:hAnsi="Book Antiqua"/>
                <w:i/>
                <w:iCs/>
                <w:lang w:eastAsia="it-IT"/>
              </w:rPr>
              <w:t xml:space="preserve"> </w:t>
            </w:r>
            <w:r w:rsidRPr="00593E90">
              <w:rPr>
                <w:rFonts w:ascii="Book Antiqua" w:hAnsi="Book Antiqua"/>
                <w:iCs/>
                <w:lang w:eastAsia="it-IT"/>
              </w:rPr>
              <w:t>Punti 5</w:t>
            </w:r>
          </w:p>
        </w:tc>
        <w:tc>
          <w:tcPr>
            <w:tcW w:w="561" w:type="dxa"/>
            <w:vAlign w:val="center"/>
          </w:tcPr>
          <w:p w:rsidR="005F5B95" w:rsidRPr="00593E90" w:rsidRDefault="005F5B95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5F5B95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5F5B95" w:rsidRPr="004E438F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highlight w:val="yellow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5F5B95" w:rsidRPr="00593E90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593E90">
              <w:rPr>
                <w:rFonts w:ascii="Book Antiqua" w:hAnsi="Book Antiqua"/>
                <w:i/>
                <w:iCs/>
                <w:lang w:eastAsia="it-IT"/>
              </w:rPr>
              <w:t xml:space="preserve">Genitori entrambi lavoratori </w:t>
            </w:r>
            <w:r w:rsidRPr="00593E90">
              <w:rPr>
                <w:rFonts w:ascii="Book Antiqua" w:hAnsi="Book Antiqua"/>
                <w:lang w:eastAsia="it-IT"/>
              </w:rPr>
              <w:t>– Punti 4</w:t>
            </w:r>
          </w:p>
        </w:tc>
        <w:tc>
          <w:tcPr>
            <w:tcW w:w="561" w:type="dxa"/>
            <w:vAlign w:val="center"/>
          </w:tcPr>
          <w:p w:rsidR="005F5B95" w:rsidRPr="00593E90" w:rsidRDefault="005F5B95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5F5B95" w:rsidRPr="00CB0615" w:rsidTr="00602B6A">
        <w:trPr>
          <w:trHeight w:val="113"/>
        </w:trPr>
        <w:tc>
          <w:tcPr>
            <w:tcW w:w="5240" w:type="dxa"/>
            <w:shd w:val="clear" w:color="auto" w:fill="D9D9D9"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F5B95" w:rsidRPr="0008305E" w:rsidRDefault="005F5B95" w:rsidP="00602B6A">
            <w:pPr>
              <w:spacing w:after="0" w:line="240" w:lineRule="auto"/>
              <w:rPr>
                <w:rFonts w:ascii="Book Antiqua" w:hAnsi="Book Antiqua"/>
                <w:sz w:val="4"/>
                <w:szCs w:val="4"/>
                <w:lang w:eastAsia="it-IT"/>
              </w:rPr>
            </w:pPr>
          </w:p>
        </w:tc>
      </w:tr>
      <w:tr w:rsidR="005F5B95" w:rsidTr="00602B6A">
        <w:trPr>
          <w:trHeight w:val="340"/>
        </w:trPr>
        <w:tc>
          <w:tcPr>
            <w:tcW w:w="5240" w:type="dxa"/>
            <w:vMerge w:val="restart"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Composizione del nucleo (numerosità)</w:t>
            </w:r>
            <w:r w:rsidRPr="0008305E">
              <w:rPr>
                <w:rFonts w:ascii="Book Antiqua" w:hAnsi="Book Antiqua"/>
                <w:lang w:eastAsia="it-IT"/>
              </w:rPr>
              <w:br/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una delle seguenti opzioni]</w:t>
            </w:r>
          </w:p>
        </w:tc>
        <w:tc>
          <w:tcPr>
            <w:tcW w:w="3827" w:type="dxa"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4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1</w:t>
            </w:r>
          </w:p>
        </w:tc>
        <w:tc>
          <w:tcPr>
            <w:tcW w:w="561" w:type="dxa"/>
            <w:vAlign w:val="center"/>
          </w:tcPr>
          <w:p w:rsidR="005F5B95" w:rsidRPr="0008305E" w:rsidRDefault="005F5B95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5F5B95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5F5B95" w:rsidRPr="0008305E" w:rsidRDefault="005F5B95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5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</w:t>
            </w:r>
          </w:p>
        </w:tc>
        <w:tc>
          <w:tcPr>
            <w:tcW w:w="561" w:type="dxa"/>
            <w:vAlign w:val="center"/>
          </w:tcPr>
          <w:p w:rsidR="005F5B95" w:rsidRPr="0008305E" w:rsidRDefault="005F5B95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5F5B95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5F5B95" w:rsidRPr="0008305E" w:rsidRDefault="005F5B95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6 e più componenti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3</w:t>
            </w:r>
          </w:p>
        </w:tc>
        <w:tc>
          <w:tcPr>
            <w:tcW w:w="561" w:type="dxa"/>
            <w:vAlign w:val="center"/>
          </w:tcPr>
          <w:p w:rsidR="005F5B95" w:rsidRPr="0008305E" w:rsidRDefault="005F5B95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5F5B95" w:rsidRPr="00CB0615" w:rsidTr="00602B6A">
        <w:trPr>
          <w:trHeight w:val="113"/>
        </w:trPr>
        <w:tc>
          <w:tcPr>
            <w:tcW w:w="5240" w:type="dxa"/>
            <w:shd w:val="clear" w:color="auto" w:fill="D9D9D9"/>
            <w:vAlign w:val="center"/>
          </w:tcPr>
          <w:p w:rsidR="005F5B95" w:rsidRPr="0008305E" w:rsidRDefault="005F5B95" w:rsidP="00602B6A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sz w:val="6"/>
                <w:szCs w:val="6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F5B95" w:rsidRPr="0008305E" w:rsidRDefault="005F5B95" w:rsidP="00602B6A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</w:tr>
      <w:tr w:rsidR="005F5B95" w:rsidRPr="00BC5C02" w:rsidTr="00602B6A">
        <w:trPr>
          <w:trHeight w:val="340"/>
        </w:trPr>
        <w:tc>
          <w:tcPr>
            <w:tcW w:w="5240" w:type="dxa"/>
            <w:vMerge w:val="restart"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>
              <w:rPr>
                <w:rFonts w:ascii="Book Antiqua" w:hAnsi="Book Antiqua"/>
                <w:lang w:eastAsia="it-IT"/>
              </w:rPr>
              <w:t>Numero</w:t>
            </w:r>
            <w:r w:rsidRPr="0008305E">
              <w:rPr>
                <w:rFonts w:ascii="Book Antiqua" w:hAnsi="Book Antiqua"/>
                <w:lang w:eastAsia="it-IT"/>
              </w:rPr>
              <w:t xml:space="preserve"> di minori di età nel nucleo familiare</w:t>
            </w:r>
            <w:r w:rsidRPr="0008305E">
              <w:rPr>
                <w:rFonts w:ascii="Book Antiqua" w:hAnsi="Book Antiqua"/>
                <w:lang w:eastAsia="it-IT"/>
              </w:rPr>
              <w:br/>
            </w: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5F5B95" w:rsidRPr="00BC5C02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color w:val="FF0000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2 minori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5F5B95" w:rsidRPr="00BC5C02" w:rsidRDefault="005F5B95" w:rsidP="00602B6A">
            <w:pPr>
              <w:spacing w:after="0" w:line="240" w:lineRule="auto"/>
              <w:rPr>
                <w:rFonts w:ascii="Book Antiqua" w:hAnsi="Book Antiqua"/>
                <w:color w:val="FF0000"/>
                <w:lang w:eastAsia="it-IT"/>
              </w:rPr>
            </w:pPr>
          </w:p>
        </w:tc>
      </w:tr>
      <w:tr w:rsidR="005F5B95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5F5B95" w:rsidRPr="0008305E" w:rsidRDefault="005F5B95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3 minori</w:t>
            </w:r>
            <w:r>
              <w:rPr>
                <w:rFonts w:ascii="Book Antiqua" w:hAnsi="Book Antiqua"/>
                <w:lang w:eastAsia="it-IT"/>
              </w:rPr>
              <w:t xml:space="preserve"> – Punti 4</w:t>
            </w:r>
          </w:p>
        </w:tc>
        <w:tc>
          <w:tcPr>
            <w:tcW w:w="561" w:type="dxa"/>
            <w:vAlign w:val="center"/>
          </w:tcPr>
          <w:p w:rsidR="005F5B95" w:rsidRPr="0008305E" w:rsidRDefault="005F5B95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5F5B95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5F5B95" w:rsidRPr="0008305E" w:rsidRDefault="005F5B95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4 e più minori</w:t>
            </w:r>
            <w:r>
              <w:rPr>
                <w:rFonts w:ascii="Book Antiqua" w:hAnsi="Book Antiqua"/>
                <w:lang w:eastAsia="it-IT"/>
              </w:rPr>
              <w:t xml:space="preserve"> – Punti 6</w:t>
            </w:r>
          </w:p>
        </w:tc>
        <w:tc>
          <w:tcPr>
            <w:tcW w:w="561" w:type="dxa"/>
            <w:vAlign w:val="center"/>
          </w:tcPr>
          <w:p w:rsidR="005F5B95" w:rsidRPr="0008305E" w:rsidRDefault="005F5B95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5F5B95" w:rsidTr="00602B6A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Condizioni socio-economiche</w:t>
            </w:r>
          </w:p>
        </w:tc>
      </w:tr>
      <w:tr w:rsidR="005F5B95" w:rsidTr="00602B6A">
        <w:trPr>
          <w:trHeight w:val="340"/>
        </w:trPr>
        <w:tc>
          <w:tcPr>
            <w:tcW w:w="5240" w:type="dxa"/>
            <w:vMerge w:val="restart"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Valore attestazione ISEE </w:t>
            </w:r>
            <w:r w:rsidRPr="0008305E">
              <w:rPr>
                <w:rFonts w:ascii="Book Antiqua" w:hAnsi="Book Antiqua"/>
                <w:lang w:eastAsia="it-IT"/>
              </w:rPr>
              <w:br/>
              <w:t>del nucleo familiare del beneficiario</w:t>
            </w:r>
          </w:p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1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0,00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€ 5.862,79 </w:t>
            </w:r>
            <w:r w:rsidRPr="0008305E">
              <w:rPr>
                <w:rFonts w:ascii="Book Antiqua" w:hAnsi="Book Antiqua"/>
                <w:lang w:eastAsia="it-IT"/>
              </w:rPr>
              <w:t>– Punti 10</w:t>
            </w:r>
          </w:p>
        </w:tc>
        <w:tc>
          <w:tcPr>
            <w:tcW w:w="561" w:type="dxa"/>
            <w:vAlign w:val="center"/>
          </w:tcPr>
          <w:p w:rsidR="005F5B95" w:rsidRPr="0008305E" w:rsidRDefault="005F5B95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5F5B95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1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5.862,80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€ 11.725,58 </w:t>
            </w:r>
            <w:r w:rsidRPr="0008305E">
              <w:rPr>
                <w:rFonts w:ascii="Book Antiqua" w:hAnsi="Book Antiqua"/>
                <w:lang w:eastAsia="it-IT"/>
              </w:rPr>
              <w:t xml:space="preserve">– Punti 8 </w:t>
            </w:r>
          </w:p>
        </w:tc>
        <w:tc>
          <w:tcPr>
            <w:tcW w:w="561" w:type="dxa"/>
            <w:vAlign w:val="center"/>
          </w:tcPr>
          <w:p w:rsidR="005F5B95" w:rsidRPr="0008305E" w:rsidRDefault="005F5B95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5F5B95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1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11.725,59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€ 17.588,37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6</w:t>
            </w:r>
          </w:p>
        </w:tc>
        <w:tc>
          <w:tcPr>
            <w:tcW w:w="561" w:type="dxa"/>
            <w:vAlign w:val="center"/>
          </w:tcPr>
          <w:p w:rsidR="005F5B95" w:rsidRPr="0008305E" w:rsidRDefault="005F5B95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5F5B95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€ </w:t>
            </w:r>
            <w:smartTag w:uri="urn:schemas-microsoft-com:office:smarttags" w:element="metricconverter">
              <w:smartTagPr>
                <w:attr w:name="ProductID" w:val="1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17.588,38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23.451,16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4 </w:t>
            </w:r>
          </w:p>
        </w:tc>
        <w:tc>
          <w:tcPr>
            <w:tcW w:w="561" w:type="dxa"/>
            <w:vAlign w:val="center"/>
          </w:tcPr>
          <w:p w:rsidR="005F5B95" w:rsidRPr="0008305E" w:rsidRDefault="005F5B95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5F5B95" w:rsidTr="00602B6A">
        <w:trPr>
          <w:trHeight w:val="340"/>
        </w:trPr>
        <w:tc>
          <w:tcPr>
            <w:tcW w:w="5240" w:type="dxa"/>
            <w:vMerge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 a"/>
              </w:smartTagPr>
              <w:r w:rsidRPr="0008305E">
                <w:rPr>
                  <w:rFonts w:ascii="Book Antiqua" w:hAnsi="Book Antiqua"/>
                  <w:i/>
                  <w:iCs/>
                  <w:lang w:eastAsia="it-IT"/>
                </w:rPr>
                <w:t>23.451,17 a</w:t>
              </w:r>
            </w:smartTag>
            <w:r w:rsidRPr="0008305E">
              <w:rPr>
                <w:rFonts w:ascii="Book Antiqua" w:hAnsi="Book Antiqua"/>
                <w:i/>
                <w:iCs/>
                <w:lang w:eastAsia="it-IT"/>
              </w:rPr>
              <w:t xml:space="preserve"> 31.878,93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</w:t>
            </w:r>
          </w:p>
        </w:tc>
        <w:tc>
          <w:tcPr>
            <w:tcW w:w="561" w:type="dxa"/>
            <w:vAlign w:val="center"/>
          </w:tcPr>
          <w:p w:rsidR="005F5B95" w:rsidRPr="0008305E" w:rsidRDefault="005F5B95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5F5B95" w:rsidRPr="00CB0615" w:rsidTr="00602B6A">
        <w:trPr>
          <w:trHeight w:val="112"/>
        </w:trPr>
        <w:tc>
          <w:tcPr>
            <w:tcW w:w="5240" w:type="dxa"/>
            <w:shd w:val="clear" w:color="auto" w:fill="D9D9D9"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3827" w:type="dxa"/>
            <w:shd w:val="clear" w:color="auto" w:fill="D9D9D9"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F5B95" w:rsidRPr="0008305E" w:rsidRDefault="005F5B95" w:rsidP="00602B6A">
            <w:pPr>
              <w:spacing w:after="0" w:line="240" w:lineRule="auto"/>
              <w:rPr>
                <w:rFonts w:ascii="Book Antiqua" w:hAnsi="Book Antiqua"/>
                <w:sz w:val="6"/>
                <w:szCs w:val="6"/>
                <w:lang w:eastAsia="it-IT"/>
              </w:rPr>
            </w:pPr>
          </w:p>
        </w:tc>
      </w:tr>
      <w:tr w:rsidR="005F5B95" w:rsidTr="00602B6A">
        <w:trPr>
          <w:trHeight w:val="397"/>
        </w:trPr>
        <w:tc>
          <w:tcPr>
            <w:tcW w:w="5240" w:type="dxa"/>
            <w:vMerge w:val="restart"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Situazione abitativa del nucleo </w:t>
            </w:r>
            <w:r w:rsidRPr="0008305E">
              <w:rPr>
                <w:rFonts w:ascii="Book Antiqua" w:hAnsi="Book Antiqua"/>
                <w:lang w:eastAsia="it-IT"/>
              </w:rPr>
              <w:br/>
              <w:t>(luogo di residenza abituale del beneficiario)</w:t>
            </w:r>
          </w:p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color w:val="7F7F7F"/>
                <w:sz w:val="18"/>
                <w:szCs w:val="18"/>
                <w:lang w:eastAsia="it-IT"/>
              </w:rPr>
              <w:t>[Barrare non più di una delle seguenti opzioni]</w:t>
            </w:r>
          </w:p>
        </w:tc>
        <w:tc>
          <w:tcPr>
            <w:tcW w:w="3827" w:type="dxa"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 xml:space="preserve">Regolare contratto di locazione </w:t>
            </w:r>
            <w:r w:rsidRPr="0008305E">
              <w:rPr>
                <w:rFonts w:ascii="Book Antiqua" w:hAnsi="Book Antiqua"/>
                <w:lang w:eastAsia="it-IT"/>
              </w:rPr>
              <w:t xml:space="preserve">– Punti 2 </w:t>
            </w:r>
          </w:p>
        </w:tc>
        <w:tc>
          <w:tcPr>
            <w:tcW w:w="561" w:type="dxa"/>
            <w:vAlign w:val="center"/>
          </w:tcPr>
          <w:p w:rsidR="005F5B95" w:rsidRPr="0008305E" w:rsidRDefault="005F5B95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5F5B95" w:rsidTr="00602B6A">
        <w:trPr>
          <w:trHeight w:val="397"/>
        </w:trPr>
        <w:tc>
          <w:tcPr>
            <w:tcW w:w="5240" w:type="dxa"/>
            <w:vMerge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</w:p>
        </w:tc>
        <w:tc>
          <w:tcPr>
            <w:tcW w:w="3827" w:type="dxa"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lang w:eastAsia="it-IT"/>
              </w:rPr>
              <w:t>Mutuo attivo</w:t>
            </w:r>
            <w:r w:rsidRPr="0008305E">
              <w:rPr>
                <w:rFonts w:ascii="Book Antiqua" w:hAnsi="Book Antiqua"/>
                <w:lang w:eastAsia="it-IT"/>
              </w:rPr>
              <w:t xml:space="preserve"> – Punti 2 </w:t>
            </w:r>
          </w:p>
        </w:tc>
        <w:tc>
          <w:tcPr>
            <w:tcW w:w="561" w:type="dxa"/>
            <w:vAlign w:val="center"/>
          </w:tcPr>
          <w:p w:rsidR="005F5B95" w:rsidRPr="0008305E" w:rsidRDefault="005F5B95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5F5B95" w:rsidTr="00602B6A">
        <w:trPr>
          <w:trHeight w:val="283"/>
        </w:trPr>
        <w:tc>
          <w:tcPr>
            <w:tcW w:w="9628" w:type="dxa"/>
            <w:gridSpan w:val="3"/>
            <w:shd w:val="clear" w:color="auto" w:fill="D9D9D9"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Punteggi accessori</w:t>
            </w:r>
          </w:p>
        </w:tc>
      </w:tr>
      <w:tr w:rsidR="005F5B95" w:rsidTr="00602B6A">
        <w:trPr>
          <w:trHeight w:val="340"/>
        </w:trPr>
        <w:tc>
          <w:tcPr>
            <w:tcW w:w="5240" w:type="dxa"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Famiglia con affido familiare in corso</w:t>
            </w:r>
          </w:p>
        </w:tc>
        <w:tc>
          <w:tcPr>
            <w:tcW w:w="3827" w:type="dxa"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5F5B95" w:rsidRPr="0008305E" w:rsidRDefault="005F5B95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5F5B95" w:rsidTr="00602B6A">
        <w:trPr>
          <w:trHeight w:val="340"/>
        </w:trPr>
        <w:tc>
          <w:tcPr>
            <w:tcW w:w="5240" w:type="dxa"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Famiglia adottiva o in affido preadottivo</w:t>
            </w:r>
          </w:p>
        </w:tc>
        <w:tc>
          <w:tcPr>
            <w:tcW w:w="3827" w:type="dxa"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</w:t>
            </w:r>
            <w:r>
              <w:rPr>
                <w:rFonts w:ascii="Book Antiqua" w:hAnsi="Book Antiqua"/>
                <w:lang w:eastAsia="it-IT"/>
              </w:rPr>
              <w:t>2</w:t>
            </w:r>
          </w:p>
        </w:tc>
        <w:tc>
          <w:tcPr>
            <w:tcW w:w="561" w:type="dxa"/>
            <w:vAlign w:val="center"/>
          </w:tcPr>
          <w:p w:rsidR="005F5B95" w:rsidRPr="0008305E" w:rsidRDefault="005F5B95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5F5B95" w:rsidTr="00602B6A">
        <w:trPr>
          <w:trHeight w:val="340"/>
        </w:trPr>
        <w:tc>
          <w:tcPr>
            <w:tcW w:w="5240" w:type="dxa"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>Situazioni di disagio psico-sociale, socio-ambientale, socio-educativo, socio-sanitario, non misurabili attraverso i precedenti parametri</w:t>
            </w:r>
            <w:r>
              <w:rPr>
                <w:rFonts w:ascii="Book Antiqua" w:hAnsi="Book Antiqua"/>
                <w:lang w:eastAsia="it-IT"/>
              </w:rPr>
              <w:t xml:space="preserve"> rilevato dal SSP di residenza</w:t>
            </w:r>
          </w:p>
        </w:tc>
        <w:tc>
          <w:tcPr>
            <w:tcW w:w="3827" w:type="dxa"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lang w:eastAsia="it-IT"/>
              </w:rPr>
            </w:pPr>
            <w:r w:rsidRPr="0008305E">
              <w:rPr>
                <w:rFonts w:ascii="Book Antiqua" w:hAnsi="Book Antiqua"/>
                <w:lang w:eastAsia="it-IT"/>
              </w:rPr>
              <w:t xml:space="preserve">Punti da </w:t>
            </w:r>
            <w:smartTag w:uri="urn:schemas-microsoft-com:office:smarttags" w:element="metricconverter">
              <w:smartTagPr>
                <w:attr w:name="ProductID" w:val="1 a"/>
              </w:smartTagPr>
              <w:r w:rsidRPr="0008305E">
                <w:rPr>
                  <w:rFonts w:ascii="Book Antiqua" w:hAnsi="Book Antiqua"/>
                  <w:lang w:eastAsia="it-IT"/>
                </w:rPr>
                <w:t>1 a</w:t>
              </w:r>
            </w:smartTag>
            <w:r w:rsidRPr="0008305E">
              <w:rPr>
                <w:rFonts w:ascii="Book Antiqua" w:hAnsi="Book Antiqua"/>
                <w:lang w:eastAsia="it-IT"/>
              </w:rPr>
              <w:t xml:space="preserve"> 5</w:t>
            </w:r>
          </w:p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</w:pP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>(</w:t>
            </w:r>
            <w:r w:rsidRPr="0008305E">
              <w:rPr>
                <w:rFonts w:ascii="Book Antiqua" w:hAnsi="Book Antiqua"/>
                <w:i/>
                <w:iCs/>
                <w:sz w:val="20"/>
                <w:szCs w:val="20"/>
                <w:u w:val="single"/>
                <w:lang w:eastAsia="it-IT"/>
              </w:rPr>
              <w:t>compilazione a cura del SSP di residenza</w:t>
            </w:r>
            <w:r w:rsidRPr="0008305E">
              <w:rPr>
                <w:rFonts w:ascii="Book Antiqua" w:hAnsi="Book Antiqua"/>
                <w:i/>
                <w:iCs/>
                <w:sz w:val="20"/>
                <w:szCs w:val="20"/>
                <w:lang w:eastAsia="it-IT"/>
              </w:rPr>
              <w:t>)</w:t>
            </w:r>
          </w:p>
        </w:tc>
        <w:tc>
          <w:tcPr>
            <w:tcW w:w="561" w:type="dxa"/>
            <w:vAlign w:val="center"/>
          </w:tcPr>
          <w:p w:rsidR="005F5B95" w:rsidRPr="0008305E" w:rsidRDefault="005F5B95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  <w:tr w:rsidR="005F5B95" w:rsidTr="00602B6A">
        <w:trPr>
          <w:trHeight w:val="467"/>
        </w:trPr>
        <w:tc>
          <w:tcPr>
            <w:tcW w:w="9067" w:type="dxa"/>
            <w:gridSpan w:val="2"/>
            <w:vAlign w:val="center"/>
          </w:tcPr>
          <w:p w:rsidR="005F5B95" w:rsidRPr="0008305E" w:rsidRDefault="005F5B95" w:rsidP="00602B6A">
            <w:pPr>
              <w:spacing w:after="0" w:line="240" w:lineRule="auto"/>
              <w:jc w:val="right"/>
              <w:rPr>
                <w:rFonts w:ascii="Book Antiqua" w:hAnsi="Book Antiqua"/>
                <w:b/>
                <w:bCs/>
                <w:i/>
                <w:iCs/>
                <w:lang w:eastAsia="it-IT"/>
              </w:rPr>
            </w:pPr>
            <w:r w:rsidRPr="0008305E">
              <w:rPr>
                <w:rFonts w:ascii="Book Antiqua" w:hAnsi="Book Antiqua"/>
                <w:b/>
                <w:bCs/>
                <w:i/>
                <w:iCs/>
                <w:lang w:eastAsia="it-IT"/>
              </w:rPr>
              <w:t>Totale punteggio</w:t>
            </w:r>
          </w:p>
        </w:tc>
        <w:tc>
          <w:tcPr>
            <w:tcW w:w="561" w:type="dxa"/>
            <w:vAlign w:val="center"/>
          </w:tcPr>
          <w:p w:rsidR="005F5B95" w:rsidRPr="0008305E" w:rsidRDefault="005F5B95" w:rsidP="00602B6A">
            <w:pPr>
              <w:spacing w:after="0" w:line="240" w:lineRule="auto"/>
              <w:rPr>
                <w:rFonts w:ascii="Book Antiqua" w:hAnsi="Book Antiqua"/>
                <w:lang w:eastAsia="it-IT"/>
              </w:rPr>
            </w:pPr>
          </w:p>
        </w:tc>
      </w:tr>
    </w:tbl>
    <w:p w:rsidR="005F5B95" w:rsidRDefault="005F5B95" w:rsidP="00B67EB1">
      <w:pPr>
        <w:spacing w:after="120" w:line="288" w:lineRule="auto"/>
        <w:jc w:val="both"/>
        <w:rPr>
          <w:rFonts w:ascii="Abadi" w:hAnsi="Abadi"/>
          <w:lang w:eastAsia="it-IT"/>
        </w:rPr>
      </w:pPr>
    </w:p>
    <w:bookmarkEnd w:id="7"/>
    <w:p w:rsidR="005F5B95" w:rsidRDefault="005F5B95" w:rsidP="00611689">
      <w:pPr>
        <w:spacing w:after="120" w:line="240" w:lineRule="auto"/>
        <w:ind w:firstLine="284"/>
        <w:jc w:val="center"/>
        <w:rPr>
          <w:rFonts w:ascii="Book Antiqua" w:hAnsi="Book Antiqua"/>
          <w:color w:val="C00000"/>
          <w:lang w:eastAsia="it-IT"/>
        </w:rPr>
      </w:pPr>
      <w:r>
        <w:rPr>
          <w:rFonts w:ascii="Book Antiqua" w:hAnsi="Book Antiqua"/>
          <w:b/>
          <w:bCs/>
          <w:smallCaps/>
          <w:sz w:val="32"/>
          <w:szCs w:val="48"/>
          <w:lang w:eastAsia="it-IT"/>
        </w:rPr>
        <w:t>Inoltre</w:t>
      </w:r>
    </w:p>
    <w:p w:rsidR="005F5B95" w:rsidRPr="008B7D46" w:rsidRDefault="005F5B95" w:rsidP="00611689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bookmarkStart w:id="8" w:name="_Hlk147164403"/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t>Sezione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</w:t>
      </w:r>
      <w:r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Autorizzazioni e Impegni</w:t>
      </w:r>
    </w:p>
    <w:p w:rsidR="005F5B95" w:rsidRPr="00F87A41" w:rsidRDefault="005F5B95" w:rsidP="00F87A41">
      <w:pPr>
        <w:spacing w:after="0" w:line="240" w:lineRule="auto"/>
        <w:jc w:val="both"/>
        <w:rPr>
          <w:rFonts w:ascii="Book Antiqua" w:hAnsi="Book Antiqua"/>
          <w:i/>
          <w:iCs/>
          <w:color w:val="7F7F7F"/>
          <w:sz w:val="10"/>
          <w:szCs w:val="18"/>
          <w:lang w:eastAsia="it-IT"/>
        </w:rPr>
      </w:pPr>
    </w:p>
    <w:p w:rsidR="005F5B95" w:rsidRPr="00BC63BF" w:rsidRDefault="005F5B95" w:rsidP="0006274D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Book Antiqua" w:hAnsi="Book Antiqua"/>
          <w:i/>
          <w:iCs/>
          <w:color w:val="7F7F7F"/>
          <w:lang w:eastAsia="it-IT"/>
        </w:rPr>
      </w:pPr>
      <w:r>
        <w:rPr>
          <w:rFonts w:ascii="Book Antiqua" w:hAnsi="Book Antiqua"/>
          <w:lang w:eastAsia="it-IT"/>
        </w:rPr>
        <w:t>Autorizza il trattamento dei dati personali ai sensi della vigente normativa sulla privacy, in base a quanto letto nell’informativa allegata alla presente istanza, di cui al Regolamento Europeo per la protezione dei dati 2016/679 (GDPR);</w:t>
      </w:r>
    </w:p>
    <w:p w:rsidR="005F5B95" w:rsidRPr="00593E90" w:rsidRDefault="005F5B95" w:rsidP="001D4625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Book Antiqua" w:hAnsi="Book Antiqua"/>
          <w:i/>
          <w:iCs/>
          <w:color w:val="7F7F7F"/>
          <w:lang w:eastAsia="it-IT"/>
        </w:rPr>
      </w:pPr>
      <w:r>
        <w:rPr>
          <w:rFonts w:ascii="Book Antiqua" w:hAnsi="Book Antiqua"/>
          <w:lang w:eastAsia="it-IT"/>
        </w:rPr>
        <w:t xml:space="preserve">Autorizza i Servizi Sociali Comunali e l’Ufficio di Piano dell’ASPS “Penisola Sorrentina” – ATS </w:t>
      </w:r>
      <w:r w:rsidRPr="00593E90">
        <w:rPr>
          <w:rFonts w:ascii="Book Antiqua" w:hAnsi="Book Antiqua"/>
          <w:lang w:eastAsia="it-IT"/>
        </w:rPr>
        <w:t>N33 – a fornire i recapiti utili ai prestatori scelti per l’erogazione dei servizi;</w:t>
      </w:r>
    </w:p>
    <w:p w:rsidR="005F5B95" w:rsidRPr="00593E90" w:rsidRDefault="005F5B95" w:rsidP="006752AF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593E90">
        <w:rPr>
          <w:rFonts w:ascii="Book Antiqua" w:hAnsi="Book Antiqua"/>
          <w:lang w:eastAsia="it-IT"/>
        </w:rPr>
        <w:t xml:space="preserve">COMUNICA Di voler partecipare al servizio : </w:t>
      </w:r>
      <w:r w:rsidRPr="00593E90">
        <w:rPr>
          <w:rFonts w:ascii="Book Antiqua" w:hAnsi="Book Antiqua"/>
          <w:lang w:eastAsia="it-IT"/>
        </w:rPr>
        <w:tab/>
      </w:r>
      <w:r w:rsidRPr="00593E90">
        <w:rPr>
          <w:rFonts w:ascii="Book Antiqua" w:hAnsi="Book Antiqua"/>
          <w:lang w:eastAsia="it-IT"/>
        </w:rPr>
        <w:tab/>
      </w:r>
    </w:p>
    <w:p w:rsidR="005F5B95" w:rsidRPr="00593E90" w:rsidRDefault="005F5B95" w:rsidP="006752AF">
      <w:pPr>
        <w:spacing w:after="240" w:line="240" w:lineRule="auto"/>
        <w:ind w:left="3900" w:firstLine="348"/>
        <w:jc w:val="both"/>
        <w:rPr>
          <w:rFonts w:ascii="Book Antiqua" w:hAnsi="Book Antiqua"/>
          <w:lang w:eastAsia="it-IT"/>
        </w:rPr>
      </w:pPr>
      <w:r w:rsidRPr="00593E90">
        <w:rPr>
          <w:rFonts w:ascii="Book Antiqua" w:hAnsi="Book Antiqua"/>
          <w:lang w:eastAsia="it-IT"/>
        </w:rPr>
        <w:t>□dal 04/07/2024  al 31/07/2024 (1° TURNO)</w:t>
      </w:r>
    </w:p>
    <w:p w:rsidR="005F5B95" w:rsidRPr="00593E90" w:rsidRDefault="005F5B95" w:rsidP="006752AF">
      <w:pPr>
        <w:spacing w:after="240" w:line="240" w:lineRule="auto"/>
        <w:jc w:val="both"/>
        <w:rPr>
          <w:rFonts w:ascii="Book Antiqua" w:hAnsi="Book Antiqua"/>
          <w:lang w:eastAsia="it-IT"/>
        </w:rPr>
      </w:pPr>
      <w:r w:rsidRPr="00593E90">
        <w:rPr>
          <w:rFonts w:ascii="Book Antiqua" w:hAnsi="Book Antiqua"/>
          <w:lang w:eastAsia="it-IT"/>
        </w:rPr>
        <w:tab/>
      </w:r>
      <w:r w:rsidRPr="00593E90">
        <w:rPr>
          <w:rFonts w:ascii="Book Antiqua" w:hAnsi="Book Antiqua"/>
          <w:lang w:eastAsia="it-IT"/>
        </w:rPr>
        <w:tab/>
      </w:r>
      <w:r w:rsidRPr="00593E90">
        <w:rPr>
          <w:rFonts w:ascii="Book Antiqua" w:hAnsi="Book Antiqua"/>
          <w:lang w:eastAsia="it-IT"/>
        </w:rPr>
        <w:tab/>
      </w:r>
      <w:r w:rsidRPr="00593E90">
        <w:rPr>
          <w:rFonts w:ascii="Book Antiqua" w:hAnsi="Book Antiqua"/>
          <w:lang w:eastAsia="it-IT"/>
        </w:rPr>
        <w:tab/>
      </w:r>
      <w:r w:rsidRPr="00593E90">
        <w:rPr>
          <w:rFonts w:ascii="Book Antiqua" w:hAnsi="Book Antiqua"/>
          <w:lang w:eastAsia="it-IT"/>
        </w:rPr>
        <w:tab/>
      </w:r>
      <w:r w:rsidRPr="00593E90">
        <w:rPr>
          <w:rFonts w:ascii="Book Antiqua" w:hAnsi="Book Antiqua"/>
          <w:lang w:eastAsia="it-IT"/>
        </w:rPr>
        <w:tab/>
        <w:t>□ dal 01/08/2024 al 28/08/2024 (2° TURNO)</w:t>
      </w:r>
    </w:p>
    <w:p w:rsidR="005F5B95" w:rsidRPr="00593E90" w:rsidRDefault="005F5B95" w:rsidP="006752AF">
      <w:pPr>
        <w:spacing w:after="240" w:line="240" w:lineRule="auto"/>
        <w:jc w:val="both"/>
        <w:rPr>
          <w:rFonts w:ascii="Book Antiqua" w:hAnsi="Book Antiqua"/>
          <w:lang w:eastAsia="it-IT"/>
        </w:rPr>
      </w:pPr>
      <w:r w:rsidRPr="00593E90">
        <w:rPr>
          <w:rFonts w:ascii="Book Antiqua" w:hAnsi="Book Antiqua"/>
          <w:lang w:eastAsia="it-IT"/>
        </w:rPr>
        <w:tab/>
      </w:r>
      <w:r w:rsidRPr="00593E90">
        <w:rPr>
          <w:rFonts w:ascii="Book Antiqua" w:hAnsi="Book Antiqua"/>
          <w:lang w:eastAsia="it-IT"/>
        </w:rPr>
        <w:tab/>
      </w:r>
      <w:r w:rsidRPr="00593E90">
        <w:rPr>
          <w:rFonts w:ascii="Book Antiqua" w:hAnsi="Book Antiqua"/>
          <w:lang w:eastAsia="it-IT"/>
        </w:rPr>
        <w:tab/>
      </w:r>
      <w:r w:rsidRPr="00593E90">
        <w:rPr>
          <w:rFonts w:ascii="Book Antiqua" w:hAnsi="Book Antiqua"/>
          <w:lang w:eastAsia="it-IT"/>
        </w:rPr>
        <w:tab/>
      </w:r>
      <w:r w:rsidRPr="00593E90">
        <w:rPr>
          <w:rFonts w:ascii="Book Antiqua" w:hAnsi="Book Antiqua"/>
          <w:lang w:eastAsia="it-IT"/>
        </w:rPr>
        <w:tab/>
      </w:r>
      <w:r w:rsidRPr="00593E90">
        <w:rPr>
          <w:rFonts w:ascii="Book Antiqua" w:hAnsi="Book Antiqua"/>
          <w:lang w:eastAsia="it-IT"/>
        </w:rPr>
        <w:tab/>
        <w:t>□</w:t>
      </w:r>
      <w:r>
        <w:rPr>
          <w:rFonts w:ascii="Book Antiqua" w:hAnsi="Book Antiqua"/>
          <w:lang w:eastAsia="it-IT"/>
        </w:rPr>
        <w:t xml:space="preserve"> dal 04/07/2024  al 28</w:t>
      </w:r>
      <w:r w:rsidRPr="00593E90">
        <w:rPr>
          <w:rFonts w:ascii="Book Antiqua" w:hAnsi="Book Antiqua"/>
          <w:lang w:eastAsia="it-IT"/>
        </w:rPr>
        <w:t>/08/2024 (INTERO PERIODO)</w:t>
      </w:r>
    </w:p>
    <w:p w:rsidR="005F5B95" w:rsidRPr="00B265B3" w:rsidRDefault="005F5B95" w:rsidP="006752AF">
      <w:pPr>
        <w:numPr>
          <w:ilvl w:val="0"/>
          <w:numId w:val="1"/>
        </w:numPr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>DICHIARA Di aver preso visione del Programma Organizzativo per l’erogazione del Servizio e del Relativo Regolamento e pertanto Comunica di voler scegliere il seguente prestatore: _____________________________________________________________________________________</w:t>
      </w:r>
    </w:p>
    <w:p w:rsidR="005F5B95" w:rsidRPr="00B265B3" w:rsidRDefault="005F5B95" w:rsidP="006752AF">
      <w:pPr>
        <w:numPr>
          <w:ilvl w:val="0"/>
          <w:numId w:val="1"/>
        </w:numPr>
        <w:tabs>
          <w:tab w:val="num" w:pos="0"/>
        </w:tabs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>Di essere consapevole che la compartecipazione alla spesa a proprio carico dovrà essere versata attraverso la piattaforma tecnologica PagoPA, collegandosi al sito www.aspspenisolasorrentina.it</w:t>
      </w:r>
      <w:r>
        <w:rPr>
          <w:rFonts w:ascii="Book Antiqua" w:hAnsi="Book Antiqua"/>
          <w:lang w:eastAsia="it-IT"/>
        </w:rPr>
        <w:t>, entro la data di scadenza dell’Avviso Pubblico</w:t>
      </w:r>
      <w:r w:rsidRPr="00B265B3">
        <w:rPr>
          <w:rFonts w:ascii="Book Antiqua" w:hAnsi="Book Antiqua"/>
          <w:lang w:eastAsia="it-IT"/>
        </w:rPr>
        <w:t>;</w:t>
      </w:r>
    </w:p>
    <w:p w:rsidR="005F5B95" w:rsidRPr="00B265B3" w:rsidRDefault="005F5B95" w:rsidP="006752AF">
      <w:pPr>
        <w:numPr>
          <w:ilvl w:val="0"/>
          <w:numId w:val="1"/>
        </w:numPr>
        <w:tabs>
          <w:tab w:val="num" w:pos="0"/>
        </w:tabs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>Di essere consapevole del fatto che l’erogazione delle prestazioni previste dal Servizio è subordinata all’effettiva partecipazione alla spesa. La mancata partecipazione alla spesa</w:t>
      </w:r>
      <w:r>
        <w:rPr>
          <w:rFonts w:ascii="Book Antiqua" w:hAnsi="Book Antiqua"/>
          <w:lang w:eastAsia="it-IT"/>
        </w:rPr>
        <w:t xml:space="preserve">  entro la data di scadenza dell’Avviso Pubblico</w:t>
      </w:r>
      <w:r w:rsidRPr="00B265B3">
        <w:rPr>
          <w:rFonts w:ascii="Book Antiqua" w:hAnsi="Book Antiqua"/>
          <w:lang w:eastAsia="it-IT"/>
        </w:rPr>
        <w:t>, comporta l’esclusione della presente domanda di accesso, in quanto incompleta.</w:t>
      </w:r>
    </w:p>
    <w:p w:rsidR="005F5B95" w:rsidRPr="00B265B3" w:rsidRDefault="005F5B95" w:rsidP="006752AF">
      <w:pPr>
        <w:numPr>
          <w:ilvl w:val="0"/>
          <w:numId w:val="1"/>
        </w:numPr>
        <w:tabs>
          <w:tab w:val="num" w:pos="0"/>
        </w:tabs>
        <w:spacing w:after="240" w:line="240" w:lineRule="auto"/>
        <w:ind w:left="284" w:hanging="284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>Di essere consapevole che, qualora  intendesse rifiutare l’erogazione del Servizio, è tenuto a presentare formale rinuncia scritta presso l’Ufficio Servizi Sociali del proprio Comune di Residenza, prima della data di avvio del servizio e/o del periodo di erogazione di riferimento.</w:t>
      </w:r>
    </w:p>
    <w:p w:rsidR="005F5B95" w:rsidRPr="00B265B3" w:rsidRDefault="005F5B95" w:rsidP="006752AF">
      <w:pPr>
        <w:spacing w:after="240" w:line="240" w:lineRule="auto"/>
        <w:jc w:val="both"/>
        <w:rPr>
          <w:rFonts w:ascii="Book Antiqua" w:hAnsi="Book Antiqua"/>
          <w:lang w:eastAsia="it-IT"/>
        </w:rPr>
      </w:pPr>
      <w:r w:rsidRPr="00B265B3">
        <w:rPr>
          <w:rFonts w:ascii="Book Antiqua" w:hAnsi="Book Antiqua"/>
          <w:lang w:eastAsia="it-IT"/>
        </w:rPr>
        <w:t xml:space="preserve">Si precisa che, qualora la domanda di accesso non fosse collocata utilmente in graduatoria, e/o il cittadino presentasse formale rinuncia scritta prima dell’avvio del servizio e/o del periodo di riferimento, potrà richiedere il rimborso totale della quota di compartecipazione versata, compilando l’apposito modulo presente sul sito  http://www.aspspenisolasorrentina.it. </w:t>
      </w:r>
    </w:p>
    <w:bookmarkEnd w:id="8"/>
    <w:p w:rsidR="005F5B95" w:rsidRPr="008B7D46" w:rsidRDefault="005F5B95" w:rsidP="00BC63BF">
      <w:pPr>
        <w:pBdr>
          <w:top w:val="single" w:sz="12" w:space="1" w:color="7F7F7F"/>
          <w:left w:val="single" w:sz="12" w:space="4" w:color="7F7F7F"/>
          <w:bottom w:val="single" w:sz="12" w:space="1" w:color="7F7F7F"/>
          <w:right w:val="single" w:sz="12" w:space="4" w:color="7F7F7F"/>
        </w:pBdr>
        <w:spacing w:after="0" w:line="240" w:lineRule="auto"/>
        <w:rPr>
          <w:rFonts w:ascii="Book Antiqua" w:hAnsi="Book Antiqua"/>
          <w:b/>
          <w:i/>
          <w:iCs/>
          <w:color w:val="7F7F7F"/>
          <w:szCs w:val="18"/>
          <w:lang w:eastAsia="it-IT"/>
        </w:rPr>
      </w:pPr>
      <w:r w:rsidRPr="008B7D46">
        <w:rPr>
          <w:rFonts w:ascii="Book Antiqua" w:hAnsi="Book Antiqua"/>
          <w:b/>
          <w:i/>
          <w:iCs/>
          <w:color w:val="7F7F7F"/>
          <w:szCs w:val="18"/>
          <w:lang w:eastAsia="it-IT"/>
        </w:rPr>
        <w:t>Sezione</w:t>
      </w:r>
      <w:r>
        <w:rPr>
          <w:rFonts w:ascii="Book Antiqua" w:hAnsi="Book Antiqua"/>
          <w:b/>
          <w:i/>
          <w:iCs/>
          <w:color w:val="7F7F7F"/>
          <w:szCs w:val="18"/>
          <w:lang w:eastAsia="it-IT"/>
        </w:rPr>
        <w:t xml:space="preserve"> </w:t>
      </w:r>
      <w:r>
        <w:rPr>
          <w:rFonts w:ascii="Book Antiqua" w:hAnsi="Book Antiqua"/>
          <w:b/>
          <w:i/>
          <w:iCs/>
          <w:smallCaps/>
          <w:color w:val="7F7F7F"/>
          <w:szCs w:val="18"/>
          <w:lang w:eastAsia="it-IT"/>
        </w:rPr>
        <w:t>Allegati</w:t>
      </w:r>
    </w:p>
    <w:p w:rsidR="005F5B95" w:rsidRDefault="005F5B95" w:rsidP="00BC63BF">
      <w:pPr>
        <w:spacing w:after="120" w:line="240" w:lineRule="auto"/>
        <w:jc w:val="both"/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</w:pPr>
      <w:r>
        <w:rPr>
          <w:rFonts w:ascii="Book Antiqua" w:hAnsi="Book Antiqua"/>
          <w:i/>
          <w:iCs/>
          <w:color w:val="7F7F7F"/>
          <w:sz w:val="18"/>
          <w:szCs w:val="28"/>
          <w:lang w:eastAsia="it-IT"/>
        </w:rPr>
        <w:t>Allegare alla presente istanza i documenti obbligatori di seguito indicati</w:t>
      </w:r>
    </w:p>
    <w:p w:rsidR="005F5B95" w:rsidRPr="00A86058" w:rsidRDefault="005F5B95" w:rsidP="00A86058">
      <w:pPr>
        <w:spacing w:after="0" w:line="240" w:lineRule="auto"/>
        <w:jc w:val="both"/>
        <w:rPr>
          <w:rFonts w:ascii="Book Antiqua" w:hAnsi="Book Antiqua"/>
          <w:szCs w:val="36"/>
          <w:u w:val="single"/>
          <w:lang w:eastAsia="it-IT"/>
        </w:rPr>
      </w:pPr>
      <w:r w:rsidRPr="00A86058">
        <w:rPr>
          <w:rFonts w:ascii="Book Antiqua" w:hAnsi="Book Antiqua"/>
          <w:szCs w:val="36"/>
          <w:u w:val="single"/>
          <w:lang w:eastAsia="it-IT"/>
        </w:rPr>
        <w:t>Si allega:</w:t>
      </w:r>
    </w:p>
    <w:p w:rsidR="005F5B95" w:rsidRPr="00BC63BF" w:rsidRDefault="005F5B95" w:rsidP="00BC63BF">
      <w:pPr>
        <w:numPr>
          <w:ilvl w:val="0"/>
          <w:numId w:val="2"/>
        </w:numPr>
        <w:spacing w:after="0"/>
        <w:ind w:left="284" w:hanging="284"/>
        <w:rPr>
          <w:rFonts w:ascii="Book Antiqua" w:hAnsi="Book Antiqua"/>
          <w:color w:val="C00000"/>
        </w:rPr>
      </w:pPr>
      <w:r>
        <w:rPr>
          <w:rFonts w:ascii="Book Antiqua" w:hAnsi="Book Antiqua"/>
          <w:color w:val="000000"/>
        </w:rPr>
        <w:t>Copia del Documento di riconoscimento in corso di validità del richiedente;</w:t>
      </w:r>
    </w:p>
    <w:p w:rsidR="005F5B95" w:rsidRPr="00BC63BF" w:rsidRDefault="005F5B95" w:rsidP="00BC63BF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Book Antiqua" w:hAnsi="Book Antiqua"/>
          <w:color w:val="C00000"/>
        </w:rPr>
      </w:pPr>
      <w:r>
        <w:rPr>
          <w:rFonts w:ascii="Book Antiqua" w:hAnsi="Book Antiqua"/>
          <w:color w:val="000000"/>
        </w:rPr>
        <w:t>Copia del Documento di riconoscimento in corso di validità del beneficiario – in caso di minore privo di C.I., allegare copia del C.F.);</w:t>
      </w:r>
    </w:p>
    <w:p w:rsidR="005F5B95" w:rsidRPr="0006274D" w:rsidRDefault="005F5B95" w:rsidP="0006274D">
      <w:pPr>
        <w:spacing w:after="0" w:line="240" w:lineRule="auto"/>
        <w:ind w:left="284"/>
        <w:jc w:val="both"/>
        <w:rPr>
          <w:rFonts w:ascii="Book Antiqua" w:hAnsi="Book Antiqua"/>
          <w:color w:val="C00000"/>
        </w:rPr>
      </w:pPr>
      <w:r>
        <w:rPr>
          <w:rFonts w:ascii="Book Antiqua" w:hAnsi="Book Antiqua"/>
          <w:i/>
          <w:iCs/>
          <w:color w:val="7F7F7F"/>
          <w:sz w:val="18"/>
          <w:szCs w:val="18"/>
        </w:rPr>
        <w:t>In alternativa, per cittadini stranieri, copia permesso di soggiorno EXTRA UE o permesso soggiorno UE</w:t>
      </w:r>
    </w:p>
    <w:p w:rsidR="005F5B95" w:rsidRPr="006752AF" w:rsidRDefault="005F5B95" w:rsidP="00BC63BF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Book Antiqua" w:hAnsi="Book Antiqua"/>
          <w:color w:val="C00000"/>
        </w:rPr>
      </w:pPr>
      <w:r>
        <w:rPr>
          <w:rFonts w:ascii="Book Antiqua" w:hAnsi="Book Antiqua"/>
        </w:rPr>
        <w:t>Attestazione ISEE in corso di validità (Se non allegata si considera la compartecipazione più alta);</w:t>
      </w:r>
    </w:p>
    <w:p w:rsidR="005F5B95" w:rsidRPr="00B265B3" w:rsidRDefault="005F5B95" w:rsidP="00BC63BF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Book Antiqua" w:hAnsi="Book Antiqua"/>
        </w:rPr>
      </w:pPr>
      <w:r w:rsidRPr="00B265B3">
        <w:rPr>
          <w:rFonts w:ascii="Book Antiqua" w:hAnsi="Book Antiqua"/>
        </w:rPr>
        <w:t>copia della ricevuta del versamento della quota di compartecipazione a proprio carico</w:t>
      </w:r>
    </w:p>
    <w:p w:rsidR="005F5B95" w:rsidRPr="00E04BC6" w:rsidRDefault="005F5B95" w:rsidP="00014A97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In caso di richiedente titolare di protezione giuridica (</w:t>
      </w:r>
      <w:r w:rsidRPr="00E04BC6">
        <w:rPr>
          <w:rFonts w:ascii="Book Antiqua" w:hAnsi="Book Antiqua"/>
          <w:i/>
          <w:iCs/>
          <w:sz w:val="18"/>
          <w:szCs w:val="18"/>
        </w:rPr>
        <w:t>obbligatorio</w:t>
      </w:r>
      <w:r w:rsidRPr="00E04BC6">
        <w:rPr>
          <w:rFonts w:ascii="Book Antiqua" w:hAnsi="Book Antiqua"/>
        </w:rPr>
        <w:t>):</w:t>
      </w:r>
    </w:p>
    <w:p w:rsidR="005F5B95" w:rsidRPr="00E04BC6" w:rsidRDefault="005F5B95" w:rsidP="00CD083D">
      <w:pPr>
        <w:pStyle w:val="ListParagraph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Atto nomina Autorità Giudiziaria competente;</w:t>
      </w:r>
    </w:p>
    <w:p w:rsidR="005F5B95" w:rsidRPr="00E04BC6" w:rsidRDefault="005F5B95" w:rsidP="00014A97">
      <w:pPr>
        <w:pStyle w:val="ListParagraph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Altro (indicare eventuali altri allegati):</w:t>
      </w:r>
    </w:p>
    <w:p w:rsidR="005F5B95" w:rsidRPr="00E04BC6" w:rsidRDefault="005F5B95" w:rsidP="00B42E0F">
      <w:pPr>
        <w:pStyle w:val="ListParagraph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_____________________________________________;</w:t>
      </w:r>
    </w:p>
    <w:p w:rsidR="005F5B95" w:rsidRPr="00E04BC6" w:rsidRDefault="005F5B95" w:rsidP="00B42E0F">
      <w:pPr>
        <w:pStyle w:val="ListParagraph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_____________________________________________;</w:t>
      </w:r>
    </w:p>
    <w:p w:rsidR="005F5B95" w:rsidRPr="00E04BC6" w:rsidRDefault="005F5B95" w:rsidP="00B42E0F">
      <w:pPr>
        <w:pStyle w:val="ListParagraph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Book Antiqua" w:hAnsi="Book Antiqua"/>
        </w:rPr>
      </w:pPr>
      <w:r w:rsidRPr="00E04BC6">
        <w:rPr>
          <w:rFonts w:ascii="Book Antiqua" w:hAnsi="Book Antiqua"/>
        </w:rPr>
        <w:t>_____________________________________________;</w:t>
      </w:r>
    </w:p>
    <w:p w:rsidR="005F5B95" w:rsidRPr="0011414E" w:rsidRDefault="005F5B95" w:rsidP="0011414E">
      <w:pPr>
        <w:spacing w:after="0" w:line="240" w:lineRule="auto"/>
        <w:jc w:val="both"/>
        <w:rPr>
          <w:rFonts w:ascii="Book Antiqua" w:hAnsi="Book Antiqua"/>
        </w:rPr>
      </w:pPr>
    </w:p>
    <w:tbl>
      <w:tblPr>
        <w:tblW w:w="0" w:type="auto"/>
        <w:jc w:val="center"/>
        <w:tblLook w:val="00A0"/>
      </w:tblPr>
      <w:tblGrid>
        <w:gridCol w:w="4535"/>
        <w:gridCol w:w="287"/>
        <w:gridCol w:w="4535"/>
      </w:tblGrid>
      <w:tr w:rsidR="005F5B95" w:rsidTr="0008305E">
        <w:trPr>
          <w:trHeight w:val="906"/>
          <w:jc w:val="center"/>
        </w:trPr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  <w:r w:rsidRPr="0008305E">
              <w:rPr>
                <w:rFonts w:ascii="Book Antiqua" w:hAnsi="Book Antiqua"/>
                <w:b/>
                <w:bCs/>
              </w:rPr>
              <w:t>Luogo e Data</w:t>
            </w:r>
          </w:p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287" w:type="dxa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  <w:r w:rsidRPr="0008305E">
              <w:rPr>
                <w:rFonts w:ascii="Book Antiqua" w:hAnsi="Book Antiqua"/>
                <w:b/>
                <w:bCs/>
              </w:rPr>
              <w:t>Firma</w:t>
            </w:r>
          </w:p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</w:rPr>
            </w:pPr>
          </w:p>
        </w:tc>
      </w:tr>
    </w:tbl>
    <w:p w:rsidR="005F5B95" w:rsidRDefault="005F5B95" w:rsidP="00495FE3">
      <w:pPr>
        <w:spacing w:after="0" w:line="240" w:lineRule="auto"/>
        <w:jc w:val="both"/>
        <w:rPr>
          <w:rFonts w:ascii="Book Antiqua" w:hAnsi="Book Antiqua"/>
        </w:rPr>
      </w:pPr>
    </w:p>
    <w:p w:rsidR="005F5B95" w:rsidRDefault="005F5B95" w:rsidP="009B59C7">
      <w:pPr>
        <w:spacing w:after="0" w:line="240" w:lineRule="auto"/>
        <w:jc w:val="both"/>
        <w:rPr>
          <w:rFonts w:ascii="Book Antiqua" w:hAnsi="Book Antiqua"/>
        </w:rPr>
      </w:pPr>
    </w:p>
    <w:p w:rsidR="005F5B95" w:rsidRDefault="005F5B95" w:rsidP="009B59C7">
      <w:pPr>
        <w:spacing w:after="0" w:line="240" w:lineRule="auto"/>
        <w:jc w:val="both"/>
        <w:rPr>
          <w:rFonts w:ascii="Book Antiqua" w:hAnsi="Book Antiqua"/>
        </w:rPr>
      </w:pPr>
    </w:p>
    <w:p w:rsidR="005F5B95" w:rsidRDefault="005F5B95" w:rsidP="009B59C7">
      <w:pPr>
        <w:spacing w:after="0" w:line="240" w:lineRule="auto"/>
        <w:jc w:val="both"/>
        <w:rPr>
          <w:rFonts w:ascii="Book Antiqua" w:hAnsi="Book Antiqua"/>
        </w:rPr>
      </w:pPr>
    </w:p>
    <w:p w:rsidR="005F5B95" w:rsidRDefault="005F5B95" w:rsidP="009B59C7">
      <w:pPr>
        <w:spacing w:after="0" w:line="240" w:lineRule="auto"/>
        <w:jc w:val="both"/>
        <w:rPr>
          <w:rFonts w:ascii="Book Antiqua" w:hAnsi="Book Antiqua"/>
        </w:rPr>
      </w:pPr>
    </w:p>
    <w:p w:rsidR="005F5B95" w:rsidRPr="0091423E" w:rsidRDefault="005F5B95" w:rsidP="009B59C7">
      <w:pPr>
        <w:spacing w:after="0" w:line="240" w:lineRule="auto"/>
        <w:jc w:val="center"/>
        <w:rPr>
          <w:rFonts w:ascii="Book Antiqua" w:hAnsi="Book Antiqua"/>
          <w:sz w:val="8"/>
          <w:szCs w:val="8"/>
        </w:rPr>
      </w:pPr>
    </w:p>
    <w:p w:rsidR="005F5B95" w:rsidRPr="00495FE3" w:rsidRDefault="005F5B95" w:rsidP="009B59C7">
      <w:pPr>
        <w:spacing w:after="0" w:line="240" w:lineRule="auto"/>
        <w:jc w:val="center"/>
        <w:rPr>
          <w:rFonts w:ascii="Book Antiqua" w:hAnsi="Book Antiqua"/>
          <w:b/>
          <w:bCs/>
          <w:sz w:val="20"/>
          <w:szCs w:val="20"/>
        </w:rPr>
      </w:pPr>
      <w:r w:rsidRPr="00495FE3">
        <w:rPr>
          <w:rFonts w:ascii="Book Antiqua" w:hAnsi="Book Antiqua"/>
          <w:b/>
          <w:bCs/>
          <w:sz w:val="20"/>
          <w:szCs w:val="20"/>
        </w:rPr>
        <w:t>INFORMATIVA PRIVACY</w:t>
      </w:r>
    </w:p>
    <w:p w:rsidR="005F5B95" w:rsidRPr="00495FE3" w:rsidRDefault="005F5B95" w:rsidP="0091423E">
      <w:pPr>
        <w:spacing w:after="0" w:line="240" w:lineRule="auto"/>
        <w:jc w:val="center"/>
        <w:rPr>
          <w:rFonts w:ascii="Book Antiqua" w:hAnsi="Book Antiqua"/>
          <w:b/>
          <w:bCs/>
          <w:sz w:val="12"/>
          <w:szCs w:val="12"/>
        </w:rPr>
      </w:pPr>
    </w:p>
    <w:p w:rsidR="005F5B95" w:rsidRDefault="005F5B95" w:rsidP="0091423E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91423E">
        <w:rPr>
          <w:rFonts w:ascii="Book Antiqua" w:hAnsi="Book Antiqua"/>
          <w:sz w:val="18"/>
          <w:szCs w:val="18"/>
        </w:rPr>
        <w:t xml:space="preserve">Gentile </w:t>
      </w:r>
      <w:r w:rsidRPr="00495FE3">
        <w:rPr>
          <w:rFonts w:ascii="Book Antiqua" w:hAnsi="Book Antiqua"/>
          <w:sz w:val="18"/>
          <w:szCs w:val="18"/>
        </w:rPr>
        <w:t>cittadino</w:t>
      </w:r>
      <w:r w:rsidRPr="0091423E">
        <w:rPr>
          <w:rFonts w:ascii="Book Antiqua" w:hAnsi="Book Antiqua"/>
          <w:sz w:val="18"/>
          <w:szCs w:val="18"/>
        </w:rPr>
        <w:t>,</w:t>
      </w:r>
      <w:r w:rsidRPr="00495FE3">
        <w:rPr>
          <w:rFonts w:ascii="Book Antiqua" w:hAnsi="Book Antiqua"/>
          <w:sz w:val="18"/>
          <w:szCs w:val="18"/>
        </w:rPr>
        <w:t xml:space="preserve"> la presente informativa è resa ai sensi dell’art. 13 del Regolamento Generale UE sulla Protezione dei Dati personali (RGPD) e ha lo scopo di informarLa sulle modalità di trattamento dei Suoi dati personali che avverrà in base ai principi di liceità, correttezza e trasparenza.</w:t>
      </w:r>
    </w:p>
    <w:p w:rsidR="005F5B95" w:rsidRPr="0045260E" w:rsidRDefault="005F5B95" w:rsidP="0091423E">
      <w:pPr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5F5B95" w:rsidRPr="00263F7D" w:rsidRDefault="005F5B95" w:rsidP="00316243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  <w:u w:val="single"/>
        </w:rPr>
        <w:t xml:space="preserve">1. </w:t>
      </w:r>
      <w:r w:rsidRPr="00263F7D">
        <w:rPr>
          <w:rFonts w:ascii="Book Antiqua" w:hAnsi="Book Antiqua"/>
          <w:b/>
          <w:bCs/>
          <w:sz w:val="18"/>
          <w:szCs w:val="18"/>
          <w:u w:val="single"/>
        </w:rPr>
        <w:t>Titolare del trattamento</w:t>
      </w:r>
    </w:p>
    <w:p w:rsidR="005F5B95" w:rsidRDefault="005F5B95" w:rsidP="00263F7D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263F7D">
        <w:rPr>
          <w:rFonts w:ascii="Book Antiqua" w:hAnsi="Book Antiqua"/>
          <w:sz w:val="18"/>
          <w:szCs w:val="18"/>
        </w:rPr>
        <w:t>Il Titolare del trattamento è l’Azienda Speciale Consortile per i servizi alla persona “Penisola Sorrentina” (ASPS) avente sede in Via degli aranci, 41 – 80067 Sorrento (NA) (C.F.: 09025691214)</w:t>
      </w:r>
      <w:r w:rsidRPr="00495FE3">
        <w:rPr>
          <w:rFonts w:ascii="Book Antiqua" w:hAnsi="Book Antiqua"/>
          <w:sz w:val="18"/>
          <w:szCs w:val="18"/>
        </w:rPr>
        <w:t xml:space="preserve">. </w:t>
      </w:r>
    </w:p>
    <w:p w:rsidR="005F5B95" w:rsidRDefault="005F5B95" w:rsidP="00263F7D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263F7D">
        <w:rPr>
          <w:rFonts w:ascii="Book Antiqua" w:hAnsi="Book Antiqua"/>
          <w:sz w:val="18"/>
          <w:szCs w:val="18"/>
        </w:rPr>
        <w:t xml:space="preserve">PEO: </w:t>
      </w:r>
      <w:hyperlink r:id="rId7" w:history="1">
        <w:r w:rsidRPr="00495FE3">
          <w:rPr>
            <w:rStyle w:val="Hyperlink"/>
            <w:rFonts w:ascii="Book Antiqua" w:hAnsi="Book Antiqua"/>
            <w:sz w:val="18"/>
            <w:szCs w:val="18"/>
          </w:rPr>
          <w:t>pszn33@gmail.com</w:t>
        </w:r>
      </w:hyperlink>
      <w:r w:rsidRPr="00495FE3">
        <w:rPr>
          <w:rFonts w:ascii="Book Antiqua" w:hAnsi="Book Antiqua"/>
          <w:sz w:val="18"/>
          <w:szCs w:val="18"/>
        </w:rPr>
        <w:t xml:space="preserve"> </w:t>
      </w:r>
      <w:r w:rsidRPr="00263F7D">
        <w:rPr>
          <w:rFonts w:ascii="Book Antiqua" w:hAnsi="Book Antiqua"/>
          <w:sz w:val="18"/>
          <w:szCs w:val="18"/>
        </w:rPr>
        <w:t xml:space="preserve"> PEC: </w:t>
      </w:r>
      <w:hyperlink r:id="rId8" w:history="1">
        <w:r w:rsidRPr="00263F7D">
          <w:rPr>
            <w:rStyle w:val="Hyperlink"/>
            <w:rFonts w:ascii="Book Antiqua" w:hAnsi="Book Antiqua"/>
            <w:sz w:val="18"/>
            <w:szCs w:val="18"/>
          </w:rPr>
          <w:t>asps-penisolasorrentina@pec.it</w:t>
        </w:r>
      </w:hyperlink>
      <w:r w:rsidRPr="00263F7D">
        <w:rPr>
          <w:rFonts w:ascii="Book Antiqua" w:hAnsi="Book Antiqua"/>
          <w:sz w:val="18"/>
          <w:szCs w:val="18"/>
        </w:rPr>
        <w:t xml:space="preserve"> </w:t>
      </w:r>
    </w:p>
    <w:p w:rsidR="005F5B95" w:rsidRPr="00263F7D" w:rsidRDefault="005F5B95" w:rsidP="00263F7D">
      <w:pPr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5F5B95" w:rsidRPr="00263F7D" w:rsidRDefault="005F5B95" w:rsidP="00316243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  <w:u w:val="single"/>
        </w:rPr>
        <w:t xml:space="preserve">2. </w:t>
      </w:r>
      <w:r w:rsidRPr="00263F7D">
        <w:rPr>
          <w:rFonts w:ascii="Book Antiqua" w:hAnsi="Book Antiqua"/>
          <w:b/>
          <w:bCs/>
          <w:sz w:val="18"/>
          <w:szCs w:val="18"/>
          <w:u w:val="single"/>
        </w:rPr>
        <w:t>Responsabile della protezione dei dati (RPD)</w:t>
      </w:r>
    </w:p>
    <w:p w:rsidR="005F5B95" w:rsidRDefault="005F5B95" w:rsidP="00263F7D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263F7D">
        <w:rPr>
          <w:rFonts w:ascii="Book Antiqua" w:hAnsi="Book Antiqua"/>
          <w:sz w:val="18"/>
          <w:szCs w:val="18"/>
        </w:rPr>
        <w:t>Il Responsabile della protezione dei dati può essere contattato al seguente indirizzo:</w:t>
      </w:r>
      <w:r>
        <w:rPr>
          <w:rFonts w:ascii="Book Antiqua" w:hAnsi="Book Antiqua"/>
          <w:sz w:val="18"/>
          <w:szCs w:val="18"/>
        </w:rPr>
        <w:t xml:space="preserve"> </w:t>
      </w:r>
      <w:hyperlink r:id="rId9" w:history="1">
        <w:r w:rsidRPr="002134D3">
          <w:rPr>
            <w:rStyle w:val="Hyperlink"/>
            <w:rFonts w:ascii="Book Antiqua" w:hAnsi="Book Antiqua"/>
            <w:sz w:val="18"/>
            <w:szCs w:val="18"/>
          </w:rPr>
          <w:t>responsabileprotezionedati@pszn33.it</w:t>
        </w:r>
      </w:hyperlink>
      <w:r>
        <w:rPr>
          <w:rFonts w:ascii="Book Antiqua" w:hAnsi="Book Antiqua"/>
          <w:sz w:val="18"/>
          <w:szCs w:val="18"/>
        </w:rPr>
        <w:t xml:space="preserve"> </w:t>
      </w:r>
    </w:p>
    <w:p w:rsidR="005F5B95" w:rsidRPr="00263F7D" w:rsidRDefault="005F5B95" w:rsidP="00263F7D">
      <w:pPr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5F5B95" w:rsidRPr="003F43C8" w:rsidRDefault="005F5B95" w:rsidP="00F779DC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  <w:u w:val="single"/>
        </w:rPr>
        <w:t xml:space="preserve">3. </w:t>
      </w:r>
      <w:r w:rsidRPr="003F43C8">
        <w:rPr>
          <w:rFonts w:ascii="Book Antiqua" w:hAnsi="Book Antiqua"/>
          <w:b/>
          <w:bCs/>
          <w:sz w:val="18"/>
          <w:szCs w:val="18"/>
          <w:u w:val="single"/>
        </w:rPr>
        <w:t>Finalità, base giuridica e durata del trattamento</w:t>
      </w:r>
    </w:p>
    <w:p w:rsidR="005F5B95" w:rsidRPr="003F43C8" w:rsidRDefault="005F5B95" w:rsidP="003F43C8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 xml:space="preserve">I </w:t>
      </w:r>
      <w:r w:rsidRPr="003F43C8">
        <w:rPr>
          <w:rFonts w:ascii="Book Antiqua" w:hAnsi="Book Antiqua"/>
          <w:b/>
          <w:bCs/>
          <w:sz w:val="18"/>
          <w:szCs w:val="18"/>
        </w:rPr>
        <w:t>dati personali</w:t>
      </w:r>
      <w:r w:rsidRPr="003F43C8">
        <w:rPr>
          <w:rFonts w:ascii="Book Antiqua" w:hAnsi="Book Antiqua"/>
          <w:sz w:val="18"/>
          <w:szCs w:val="18"/>
        </w:rPr>
        <w:t xml:space="preserve"> oggetto del trattamento sono:</w:t>
      </w:r>
      <w:r w:rsidRPr="00495FE3">
        <w:rPr>
          <w:rFonts w:ascii="Book Antiqua" w:hAnsi="Book Antiqua"/>
          <w:sz w:val="18"/>
          <w:szCs w:val="18"/>
        </w:rPr>
        <w:t xml:space="preserve"> a) d</w:t>
      </w:r>
      <w:r w:rsidRPr="003F43C8">
        <w:rPr>
          <w:rFonts w:ascii="Book Antiqua" w:hAnsi="Book Antiqua"/>
          <w:sz w:val="18"/>
          <w:szCs w:val="18"/>
        </w:rPr>
        <w:t>ati comuni (dati anagrafici, dati di contatto, informazioni relative al nucleo familiare, informazioni relativi all’attività lavorativa, dati fiscali);</w:t>
      </w:r>
      <w:r w:rsidRPr="00495FE3">
        <w:rPr>
          <w:rFonts w:ascii="Book Antiqua" w:hAnsi="Book Antiqua"/>
          <w:sz w:val="18"/>
          <w:szCs w:val="18"/>
        </w:rPr>
        <w:t xml:space="preserve"> b) d</w:t>
      </w:r>
      <w:r w:rsidRPr="003F43C8">
        <w:rPr>
          <w:rFonts w:ascii="Book Antiqua" w:hAnsi="Book Antiqua"/>
          <w:sz w:val="18"/>
          <w:szCs w:val="18"/>
        </w:rPr>
        <w:t>ati particolari ai sensi dell’art. 9 RGPD (dati sanitari).</w:t>
      </w:r>
    </w:p>
    <w:p w:rsidR="005F5B95" w:rsidRPr="003F43C8" w:rsidRDefault="005F5B95" w:rsidP="003F43C8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 xml:space="preserve">La </w:t>
      </w:r>
      <w:r w:rsidRPr="003F43C8">
        <w:rPr>
          <w:rFonts w:ascii="Book Antiqua" w:hAnsi="Book Antiqua"/>
          <w:b/>
          <w:bCs/>
          <w:sz w:val="18"/>
          <w:szCs w:val="18"/>
        </w:rPr>
        <w:t>finalità</w:t>
      </w:r>
      <w:r w:rsidRPr="003F43C8">
        <w:rPr>
          <w:rFonts w:ascii="Book Antiqua" w:hAnsi="Book Antiqua"/>
          <w:sz w:val="18"/>
          <w:szCs w:val="18"/>
        </w:rPr>
        <w:t xml:space="preserve"> del trattamento è l’erogazione del servizio da parte del Titolare del trattamento. Nel caso di rifiuto a comunicare i dati richiesti, non sarà possibile procedere con l’erogazione del servizio.</w:t>
      </w:r>
    </w:p>
    <w:p w:rsidR="005F5B95" w:rsidRPr="003F43C8" w:rsidRDefault="005F5B95" w:rsidP="003F43C8">
      <w:pPr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 xml:space="preserve">Per quanto riguarda le </w:t>
      </w:r>
      <w:r w:rsidRPr="003F43C8">
        <w:rPr>
          <w:rFonts w:ascii="Book Antiqua" w:hAnsi="Book Antiqua"/>
          <w:b/>
          <w:bCs/>
          <w:sz w:val="18"/>
          <w:szCs w:val="18"/>
        </w:rPr>
        <w:t>basi giuridiche</w:t>
      </w:r>
      <w:r w:rsidRPr="003F43C8">
        <w:rPr>
          <w:rFonts w:ascii="Book Antiqua" w:hAnsi="Book Antiqua"/>
          <w:sz w:val="18"/>
          <w:szCs w:val="18"/>
        </w:rPr>
        <w:t xml:space="preserve"> su cui si fonda il trattamento, </w:t>
      </w:r>
      <w:r w:rsidRPr="00495FE3">
        <w:rPr>
          <w:rFonts w:ascii="Book Antiqua" w:hAnsi="Book Antiqua"/>
          <w:sz w:val="18"/>
          <w:szCs w:val="18"/>
        </w:rPr>
        <w:t>esse</w:t>
      </w:r>
      <w:r w:rsidRPr="003F43C8">
        <w:rPr>
          <w:rFonts w:ascii="Book Antiqua" w:hAnsi="Book Antiqua"/>
          <w:sz w:val="18"/>
          <w:szCs w:val="18"/>
        </w:rPr>
        <w:t xml:space="preserve"> sono:</w:t>
      </w:r>
    </w:p>
    <w:p w:rsidR="005F5B95" w:rsidRPr="00495FE3" w:rsidRDefault="005F5B95" w:rsidP="003F43C8">
      <w:pPr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Book Antiqua" w:hAnsi="Book Antiqua"/>
          <w:sz w:val="18"/>
          <w:szCs w:val="18"/>
        </w:rPr>
      </w:pPr>
      <w:r w:rsidRPr="003F43C8">
        <w:rPr>
          <w:rFonts w:ascii="Book Antiqua" w:hAnsi="Book Antiqua"/>
          <w:sz w:val="18"/>
          <w:szCs w:val="18"/>
        </w:rPr>
        <w:t>Per il punto a), il trattamento è necessario per adempiere un obbligo legale a cui è soggetto il Titolare del trattamento e per l’esecuzione di un compito di interesse pubblico o connesso all’esercizio di pubblici poteri di cui è investito il Titolare stesso (art. 6, co.1, lett. C) e E) RGPD);</w:t>
      </w:r>
    </w:p>
    <w:p w:rsidR="005F5B95" w:rsidRPr="008F4E1D" w:rsidRDefault="005F5B95" w:rsidP="003F43C8">
      <w:pPr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Book Antiqua" w:hAnsi="Book Antiqua"/>
          <w:sz w:val="16"/>
          <w:szCs w:val="16"/>
        </w:rPr>
      </w:pPr>
      <w:r w:rsidRPr="003F43C8">
        <w:rPr>
          <w:rFonts w:ascii="Book Antiqua" w:hAnsi="Book Antiqua"/>
          <w:sz w:val="18"/>
          <w:szCs w:val="18"/>
        </w:rPr>
        <w:t>Per il punto b), il trattamento è necessario per assolvere obblighi ed esercitare diritti del Titolare del trattamento o dell’Interessato in materia di diritto del lavoro e della sicurezza sociale e protezione sociale e per finalità di diagnosi, assistenza o terapia sanitaria o sociale o per la gestione dei sistemi e servizi sanitari o sociali (art. 9, co. 2, lett. B) e H) RGPD).</w:t>
      </w:r>
    </w:p>
    <w:p w:rsidR="005F5B95" w:rsidRPr="005E41B2" w:rsidRDefault="005F5B95" w:rsidP="008F4E1D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5F5B95" w:rsidRPr="0030770A" w:rsidRDefault="005F5B95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30770A">
        <w:rPr>
          <w:rFonts w:ascii="Book Antiqua" w:hAnsi="Book Antiqua"/>
          <w:b/>
          <w:bCs/>
          <w:sz w:val="18"/>
          <w:szCs w:val="18"/>
          <w:u w:val="single"/>
        </w:rPr>
        <w:t>4.</w:t>
      </w:r>
      <w:r w:rsidRPr="0030770A">
        <w:rPr>
          <w:rFonts w:ascii="Book Antiqua" w:hAnsi="Book Antiqua"/>
          <w:b/>
          <w:bCs/>
          <w:sz w:val="18"/>
          <w:szCs w:val="18"/>
          <w:u w:val="single"/>
        </w:rPr>
        <w:tab/>
        <w:t>Durata del trattamento</w:t>
      </w:r>
    </w:p>
    <w:p w:rsidR="005F5B95" w:rsidRPr="0030770A" w:rsidRDefault="005F5B95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 xml:space="preserve">I dati saranno conservati per </w:t>
      </w:r>
      <w:r>
        <w:rPr>
          <w:rFonts w:ascii="Book Antiqua" w:hAnsi="Book Antiqua"/>
          <w:sz w:val="18"/>
          <w:szCs w:val="18"/>
        </w:rPr>
        <w:t>tutto il tempo necessario alla realizzazione delle finalità riportate in Avviso e Istanza.</w:t>
      </w:r>
    </w:p>
    <w:p w:rsidR="005F5B95" w:rsidRPr="005E41B2" w:rsidRDefault="005F5B95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5F5B95" w:rsidRPr="008F4E1D" w:rsidRDefault="005F5B95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8F4E1D">
        <w:rPr>
          <w:rFonts w:ascii="Book Antiqua" w:hAnsi="Book Antiqua"/>
          <w:b/>
          <w:bCs/>
          <w:sz w:val="18"/>
          <w:szCs w:val="18"/>
          <w:u w:val="single"/>
        </w:rPr>
        <w:t>5.</w:t>
      </w:r>
      <w:r w:rsidRPr="008F4E1D">
        <w:rPr>
          <w:rFonts w:ascii="Book Antiqua" w:hAnsi="Book Antiqua"/>
          <w:b/>
          <w:bCs/>
          <w:sz w:val="18"/>
          <w:szCs w:val="18"/>
          <w:u w:val="single"/>
        </w:rPr>
        <w:tab/>
        <w:t>Destinatari dei dati</w:t>
      </w:r>
    </w:p>
    <w:p w:rsidR="005F5B95" w:rsidRPr="0030770A" w:rsidRDefault="005F5B95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>I dati possono essere comunicati a Enti, società o soggetti che svolgono attività di consulenza, fornitura o collaborazione con il Titolare del trattamento per la realizzazione della finalità di cui al punto 3) o che possono accedere ai dati in forza della normativa nazionale o europea.</w:t>
      </w:r>
      <w:r>
        <w:rPr>
          <w:rFonts w:ascii="Book Antiqua" w:hAnsi="Book Antiqua"/>
          <w:sz w:val="18"/>
          <w:szCs w:val="18"/>
        </w:rPr>
        <w:t xml:space="preserve"> </w:t>
      </w:r>
      <w:r w:rsidRPr="0030770A">
        <w:rPr>
          <w:rFonts w:ascii="Book Antiqua" w:hAnsi="Book Antiqua"/>
          <w:sz w:val="18"/>
          <w:szCs w:val="18"/>
        </w:rPr>
        <w:t>Tutti questi soggetti sono stati nominati Responsabili del trattamento il cui elenco è presente in sede.</w:t>
      </w:r>
    </w:p>
    <w:p w:rsidR="005F5B95" w:rsidRPr="005E41B2" w:rsidRDefault="005F5B95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5F5B95" w:rsidRPr="008F4E1D" w:rsidRDefault="005F5B95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8F4E1D">
        <w:rPr>
          <w:rFonts w:ascii="Book Antiqua" w:hAnsi="Book Antiqua"/>
          <w:b/>
          <w:bCs/>
          <w:sz w:val="18"/>
          <w:szCs w:val="18"/>
          <w:u w:val="single"/>
        </w:rPr>
        <w:t>6.</w:t>
      </w:r>
      <w:r w:rsidRPr="008F4E1D">
        <w:rPr>
          <w:rFonts w:ascii="Book Antiqua" w:hAnsi="Book Antiqua"/>
          <w:b/>
          <w:bCs/>
          <w:sz w:val="18"/>
          <w:szCs w:val="18"/>
          <w:u w:val="single"/>
        </w:rPr>
        <w:tab/>
        <w:t>Trasferimento dei dati</w:t>
      </w:r>
    </w:p>
    <w:p w:rsidR="005F5B95" w:rsidRPr="0030770A" w:rsidRDefault="005F5B95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>I dati sono conservati in server che hanno sede in Unione Europea.</w:t>
      </w:r>
    </w:p>
    <w:p w:rsidR="005F5B95" w:rsidRPr="005E41B2" w:rsidRDefault="005F5B95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0"/>
          <w:szCs w:val="10"/>
        </w:rPr>
      </w:pPr>
    </w:p>
    <w:p w:rsidR="005F5B95" w:rsidRPr="008F4E1D" w:rsidRDefault="005F5B95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b/>
          <w:bCs/>
          <w:sz w:val="18"/>
          <w:szCs w:val="18"/>
          <w:u w:val="single"/>
        </w:rPr>
      </w:pPr>
      <w:r w:rsidRPr="008F4E1D">
        <w:rPr>
          <w:rFonts w:ascii="Book Antiqua" w:hAnsi="Book Antiqua"/>
          <w:b/>
          <w:bCs/>
          <w:sz w:val="18"/>
          <w:szCs w:val="18"/>
          <w:u w:val="single"/>
        </w:rPr>
        <w:t>7.</w:t>
      </w:r>
      <w:r w:rsidRPr="008F4E1D">
        <w:rPr>
          <w:rFonts w:ascii="Book Antiqua" w:hAnsi="Book Antiqua"/>
          <w:b/>
          <w:bCs/>
          <w:sz w:val="18"/>
          <w:szCs w:val="18"/>
          <w:u w:val="single"/>
        </w:rPr>
        <w:tab/>
        <w:t>Diritti degli Interessati</w:t>
      </w:r>
    </w:p>
    <w:p w:rsidR="005F5B95" w:rsidRPr="0030770A" w:rsidRDefault="005F5B95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30770A">
        <w:rPr>
          <w:rFonts w:ascii="Book Antiqua" w:hAnsi="Book Antiqua"/>
          <w:sz w:val="18"/>
          <w:szCs w:val="18"/>
        </w:rPr>
        <w:t>In quanto Interessato del trattamento, Lei può esercitare i seguenti diritti scrivendo al Titolare del trattamento o Responsabile della protezione dei dati agli indirizzi sopra indicati.</w:t>
      </w:r>
    </w:p>
    <w:p w:rsidR="005F5B95" w:rsidRPr="0030770A" w:rsidRDefault="005F5B95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accesso (art. 15 RGPD)</w:t>
      </w:r>
      <w:r>
        <w:rPr>
          <w:rFonts w:ascii="Book Antiqua" w:hAnsi="Book Antiqua"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conferma che sia o meno in corso un trattamento dei dati personali che lo riguardano e, in tal caso, di accedere ai dati personali e di essere informato su finalità e durata del trattamento, sulle categorie di dati personali oggetto del trattamento e gli eventuali destinatari e sui diritti che può esercitare.</w:t>
      </w:r>
    </w:p>
    <w:p w:rsidR="005F5B95" w:rsidRPr="0030770A" w:rsidRDefault="005F5B95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rettifica (art. 16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rettifica dei dati personali inesatti che lo riguardano.</w:t>
      </w:r>
    </w:p>
    <w:p w:rsidR="005F5B95" w:rsidRPr="0030770A" w:rsidRDefault="005F5B95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cancellazione (art. 17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cancellazione dei dati personali che lo riguardano senza ingiustificato motivo, a patto che non ricorrano specifici motivi.</w:t>
      </w:r>
    </w:p>
    <w:p w:rsidR="005F5B95" w:rsidRPr="0030770A" w:rsidRDefault="005F5B95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limitazione del trattamento (art. 18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ottenere dal Titolare del trattamento la limitazione del trattamento quando: contesta l’esattezza dei suoi dati personali; il trattamento è illecito; per consentirgli di accertare, esercitare o difendere un diritto in sede giudiziaria; l’Interessato si è opposto al trattamento.</w:t>
      </w:r>
    </w:p>
    <w:p w:rsidR="005F5B95" w:rsidRPr="0030770A" w:rsidRDefault="005F5B95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alla portabilità dei dati (art. 20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il diritto di ricevere dal Titolare del trattamento i dati personali che lo riguardano in un formato strutturato, di uso comune e leggibile e di trasmettere questi dati ad un altro Titolare del trattamento.</w:t>
      </w:r>
    </w:p>
    <w:p w:rsidR="005F5B95" w:rsidRPr="0030770A" w:rsidRDefault="005F5B95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opposizione (art. 21 RGPD)</w:t>
      </w:r>
      <w:r>
        <w:rPr>
          <w:rFonts w:ascii="Book Antiqua" w:hAnsi="Book Antiqua"/>
          <w:b/>
          <w:bCs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diritto di opporsi al trattamento dei dati personali che lo riguardano, compresa la profilazione</w:t>
      </w:r>
    </w:p>
    <w:p w:rsidR="005F5B95" w:rsidRDefault="005F5B95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  <w:r w:rsidRPr="008F4E1D">
        <w:rPr>
          <w:rFonts w:ascii="Book Antiqua" w:hAnsi="Book Antiqua"/>
          <w:b/>
          <w:bCs/>
          <w:sz w:val="18"/>
          <w:szCs w:val="18"/>
        </w:rPr>
        <w:t>Diritto di proporre reclamo (art. 77 RGPD)</w:t>
      </w:r>
      <w:r>
        <w:rPr>
          <w:rFonts w:ascii="Book Antiqua" w:hAnsi="Book Antiqua"/>
          <w:sz w:val="18"/>
          <w:szCs w:val="18"/>
        </w:rPr>
        <w:t xml:space="preserve"> - </w:t>
      </w:r>
      <w:r w:rsidRPr="0030770A">
        <w:rPr>
          <w:rFonts w:ascii="Book Antiqua" w:hAnsi="Book Antiqua"/>
          <w:sz w:val="18"/>
          <w:szCs w:val="18"/>
        </w:rPr>
        <w:t>L’interessato ha diritto di proporre reclamo al Garante della protezione dei dati personali per lamentare una violazione della disciplina in materia e di richiedere quindi una verifica da parte dell’Autorità.</w:t>
      </w:r>
    </w:p>
    <w:tbl>
      <w:tblPr>
        <w:tblW w:w="0" w:type="auto"/>
        <w:jc w:val="center"/>
        <w:tblLook w:val="00A0"/>
      </w:tblPr>
      <w:tblGrid>
        <w:gridCol w:w="4535"/>
        <w:gridCol w:w="287"/>
        <w:gridCol w:w="4535"/>
      </w:tblGrid>
      <w:tr w:rsidR="005F5B95" w:rsidRPr="00A4010C" w:rsidTr="0008305E">
        <w:trPr>
          <w:trHeight w:val="624"/>
          <w:jc w:val="center"/>
        </w:trPr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08305E">
              <w:rPr>
                <w:rFonts w:ascii="Book Antiqua" w:hAnsi="Book Antiqua"/>
                <w:b/>
                <w:bCs/>
                <w:sz w:val="20"/>
                <w:szCs w:val="20"/>
              </w:rPr>
              <w:t>Luogo e Data</w:t>
            </w:r>
          </w:p>
          <w:p w:rsidR="005F5B95" w:rsidRPr="0008305E" w:rsidRDefault="005F5B95" w:rsidP="0008305E">
            <w:pPr>
              <w:spacing w:after="0" w:line="240" w:lineRule="auto"/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  <w:tc>
          <w:tcPr>
            <w:tcW w:w="287" w:type="dxa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  <w:tc>
          <w:tcPr>
            <w:tcW w:w="4535" w:type="dxa"/>
            <w:tcBorders>
              <w:bottom w:val="single" w:sz="4" w:space="0" w:color="auto"/>
            </w:tcBorders>
            <w:vAlign w:val="center"/>
          </w:tcPr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  <w:r w:rsidRPr="0008305E">
              <w:rPr>
                <w:rFonts w:ascii="Book Antiqua" w:hAnsi="Book Antiqua"/>
                <w:b/>
                <w:bCs/>
                <w:sz w:val="20"/>
                <w:szCs w:val="20"/>
              </w:rPr>
              <w:t>Firma</w:t>
            </w:r>
          </w:p>
          <w:p w:rsidR="005F5B95" w:rsidRPr="0008305E" w:rsidRDefault="005F5B95" w:rsidP="0008305E">
            <w:pPr>
              <w:spacing w:after="0" w:line="240" w:lineRule="auto"/>
              <w:jc w:val="center"/>
              <w:rPr>
                <w:rFonts w:ascii="Book Antiqua" w:hAnsi="Book Antiqua"/>
                <w:b/>
                <w:bCs/>
                <w:sz w:val="20"/>
                <w:szCs w:val="20"/>
              </w:rPr>
            </w:pPr>
          </w:p>
        </w:tc>
      </w:tr>
    </w:tbl>
    <w:p w:rsidR="005F5B95" w:rsidRPr="0030770A" w:rsidRDefault="005F5B95" w:rsidP="0030770A">
      <w:pPr>
        <w:tabs>
          <w:tab w:val="left" w:pos="142"/>
        </w:tabs>
        <w:spacing w:after="0" w:line="240" w:lineRule="auto"/>
        <w:jc w:val="both"/>
        <w:rPr>
          <w:rFonts w:ascii="Book Antiqua" w:hAnsi="Book Antiqua"/>
          <w:sz w:val="18"/>
          <w:szCs w:val="18"/>
        </w:rPr>
      </w:pPr>
    </w:p>
    <w:sectPr w:rsidR="005F5B95" w:rsidRPr="0030770A" w:rsidSect="0061168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276" w:right="1134" w:bottom="993" w:left="1134" w:header="708" w:footer="26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5B95" w:rsidRDefault="005F5B95" w:rsidP="009E12D0">
      <w:pPr>
        <w:spacing w:after="0" w:line="240" w:lineRule="auto"/>
      </w:pPr>
      <w:r>
        <w:separator/>
      </w:r>
    </w:p>
  </w:endnote>
  <w:endnote w:type="continuationSeparator" w:id="0">
    <w:p w:rsidR="005F5B95" w:rsidRDefault="005F5B95" w:rsidP="009E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volini">
    <w:altName w:val="Ink Free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Abadi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B95" w:rsidRDefault="005F5B95" w:rsidP="00611689">
    <w:pPr>
      <w:pStyle w:val="Footer"/>
      <w:jc w:val="right"/>
      <w:rPr>
        <w:rFonts w:ascii="Book Antiqua" w:hAnsi="Book Antiqua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1" o:spid="_x0000_s2049" type="#_x0000_t202" style="position:absolute;left:0;text-align:left;margin-left:27.3pt;margin-top:5.45pt;width:289.5pt;height:31.75pt;z-index:251660288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" filled="f" stroked="f">
          <v:textbox>
            <w:txbxContent>
              <w:p w:rsidR="005F5B95" w:rsidRPr="00252656" w:rsidRDefault="005F5B95" w:rsidP="00611689">
                <w:pPr>
                  <w:spacing w:after="0" w:line="208" w:lineRule="auto"/>
                  <w:ind w:right="293"/>
                  <w:rPr>
                    <w:rFonts w:ascii="Cavolini" w:hAnsi="Cavolini" w:cs="Cavolini"/>
                    <w:sz w:val="18"/>
                    <w:szCs w:val="20"/>
                  </w:rPr>
                </w:pP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t xml:space="preserve">Azienda Speciale Consortile </w:t>
                </w:r>
                <w:r>
                  <w:rPr>
                    <w:rFonts w:ascii="Cavolini" w:hAnsi="Cavolini" w:cs="Cavolini"/>
                    <w:b/>
                    <w:bCs/>
                    <w:sz w:val="18"/>
                  </w:rPr>
                  <w:br/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“</w:t>
                </w:r>
                <w:r w:rsidRPr="00252656">
                  <w:rPr>
                    <w:rFonts w:ascii="Cavolini" w:hAnsi="Cavolini" w:cs="Cavolini"/>
                    <w:b/>
                    <w:bCs/>
                    <w:sz w:val="18"/>
                    <w:lang w:eastAsia="it-IT"/>
                  </w:rPr>
                  <w:t>Penisola Sorrentina</w:t>
                </w:r>
                <w:r w:rsidRPr="00252656">
                  <w:rPr>
                    <w:rFonts w:ascii="Cavolini" w:hAnsi="Cavolini" w:cs="Cavolini"/>
                    <w:bCs/>
                    <w:sz w:val="18"/>
                    <w:lang w:eastAsia="it-IT"/>
                  </w:rPr>
                  <w:t>”</w:t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51912732" o:spid="_x0000_s2050" type="#_x0000_t75" alt="Immagine che contiene testo, Carattere, poster, Elementi graficiDescrizione generata automaticamente" style="position:absolute;left:0;text-align:left;margin-left:-13.55pt;margin-top:-10.3pt;width:43.8pt;height:42.5pt;z-index:251661312;visibility:visible">
          <v:imagedata r:id="rId1" o:title="" cropbottom="18347f" cropleft="6934f" cropright="5226f"/>
        </v:shape>
      </w:pict>
    </w:r>
  </w:p>
  <w:p w:rsidR="005F5B95" w:rsidRPr="00611689" w:rsidRDefault="005F5B95" w:rsidP="00611689">
    <w:pPr>
      <w:pStyle w:val="Footer"/>
      <w:jc w:val="right"/>
      <w:rPr>
        <w:rFonts w:ascii="Cavolini" w:hAnsi="Cavolini" w:cs="Cavolini"/>
        <w:sz w:val="16"/>
        <w:szCs w:val="16"/>
      </w:rPr>
    </w:pPr>
    <w:r w:rsidRPr="00611689">
      <w:rPr>
        <w:rFonts w:ascii="Cavolini" w:hAnsi="Cavolini" w:cs="Cavolini"/>
        <w:sz w:val="16"/>
        <w:szCs w:val="16"/>
      </w:rPr>
      <w:t xml:space="preserve">Pag. </w:t>
    </w:r>
    <w:r w:rsidRPr="00611689">
      <w:rPr>
        <w:rFonts w:ascii="Cavolini" w:hAnsi="Cavolini" w:cs="Cavolini"/>
        <w:b/>
        <w:bCs/>
        <w:sz w:val="16"/>
        <w:szCs w:val="16"/>
      </w:rPr>
      <w:fldChar w:fldCharType="begin"/>
    </w:r>
    <w:r w:rsidRPr="00611689">
      <w:rPr>
        <w:rFonts w:ascii="Cavolini" w:hAnsi="Cavolini" w:cs="Cavolini"/>
        <w:b/>
        <w:bCs/>
        <w:sz w:val="16"/>
        <w:szCs w:val="16"/>
      </w:rPr>
      <w:instrText>PAGE</w:instrText>
    </w:r>
    <w:r w:rsidRPr="00611689">
      <w:rPr>
        <w:rFonts w:ascii="Cavolini" w:hAnsi="Cavolini" w:cs="Cavolini"/>
        <w:b/>
        <w:bCs/>
        <w:sz w:val="16"/>
        <w:szCs w:val="16"/>
      </w:rPr>
      <w:fldChar w:fldCharType="separate"/>
    </w:r>
    <w:r>
      <w:rPr>
        <w:rFonts w:ascii="Cavolini" w:hAnsi="Cavolini" w:cs="Cavolini"/>
        <w:b/>
        <w:bCs/>
        <w:noProof/>
        <w:sz w:val="16"/>
        <w:szCs w:val="16"/>
      </w:rPr>
      <w:t>4</w:t>
    </w:r>
    <w:r w:rsidRPr="00611689">
      <w:rPr>
        <w:rFonts w:ascii="Cavolini" w:hAnsi="Cavolini" w:cs="Cavolini"/>
        <w:b/>
        <w:bCs/>
        <w:sz w:val="16"/>
        <w:szCs w:val="16"/>
      </w:rPr>
      <w:fldChar w:fldCharType="end"/>
    </w:r>
    <w:r w:rsidRPr="00611689">
      <w:rPr>
        <w:rFonts w:ascii="Cavolini" w:hAnsi="Cavolini" w:cs="Cavolini"/>
        <w:sz w:val="16"/>
        <w:szCs w:val="16"/>
      </w:rPr>
      <w:t xml:space="preserve"> di </w:t>
    </w:r>
    <w:r w:rsidRPr="00611689">
      <w:rPr>
        <w:rFonts w:ascii="Cavolini" w:hAnsi="Cavolini" w:cs="Cavolini"/>
        <w:b/>
        <w:bCs/>
        <w:sz w:val="16"/>
        <w:szCs w:val="16"/>
      </w:rPr>
      <w:fldChar w:fldCharType="begin"/>
    </w:r>
    <w:r w:rsidRPr="00611689">
      <w:rPr>
        <w:rFonts w:ascii="Cavolini" w:hAnsi="Cavolini" w:cs="Cavolini"/>
        <w:b/>
        <w:bCs/>
        <w:sz w:val="16"/>
        <w:szCs w:val="16"/>
      </w:rPr>
      <w:instrText>NUMPAGES</w:instrText>
    </w:r>
    <w:r w:rsidRPr="00611689">
      <w:rPr>
        <w:rFonts w:ascii="Cavolini" w:hAnsi="Cavolini" w:cs="Cavolini"/>
        <w:b/>
        <w:bCs/>
        <w:sz w:val="16"/>
        <w:szCs w:val="16"/>
      </w:rPr>
      <w:fldChar w:fldCharType="separate"/>
    </w:r>
    <w:r>
      <w:rPr>
        <w:rFonts w:ascii="Cavolini" w:hAnsi="Cavolini" w:cs="Cavolini"/>
        <w:b/>
        <w:bCs/>
        <w:noProof/>
        <w:sz w:val="16"/>
        <w:szCs w:val="16"/>
      </w:rPr>
      <w:t>5</w:t>
    </w:r>
    <w:r w:rsidRPr="00611689">
      <w:rPr>
        <w:rFonts w:ascii="Cavolini" w:hAnsi="Cavolini" w:cs="Cavolini"/>
        <w:b/>
        <w:bCs/>
        <w:sz w:val="16"/>
        <w:szCs w:val="16"/>
      </w:rPr>
      <w:fldChar w:fldCharType="end"/>
    </w:r>
  </w:p>
  <w:p w:rsidR="005F5B95" w:rsidRDefault="005F5B9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B95" w:rsidRPr="009E12D0" w:rsidRDefault="005F5B95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Regione Campania </w:t>
    </w:r>
  </w:p>
  <w:p w:rsidR="005F5B95" w:rsidRPr="009E12D0" w:rsidRDefault="005F5B95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b/>
        <w:sz w:val="12"/>
        <w:szCs w:val="12"/>
        <w:lang w:eastAsia="it-IT"/>
      </w:rPr>
      <w:t>Azienda Speciale Consortile</w:t>
    </w:r>
    <w:r w:rsidRPr="009E12D0">
      <w:rPr>
        <w:rFonts w:ascii="Times" w:hAnsi="Times"/>
        <w:sz w:val="12"/>
        <w:szCs w:val="12"/>
        <w:lang w:eastAsia="it-IT"/>
      </w:rPr>
      <w:t xml:space="preserve"> per i Servizi alla Persona “</w:t>
    </w:r>
    <w:r w:rsidRPr="00033724">
      <w:rPr>
        <w:rFonts w:ascii="Times" w:hAnsi="Times"/>
        <w:b/>
        <w:bCs/>
        <w:i/>
        <w:sz w:val="12"/>
        <w:szCs w:val="12"/>
        <w:lang w:eastAsia="it-IT"/>
      </w:rPr>
      <w:t>Penisola Sorrentina</w:t>
    </w:r>
    <w:r w:rsidRPr="009E12D0">
      <w:rPr>
        <w:rFonts w:ascii="Times" w:hAnsi="Times"/>
        <w:sz w:val="12"/>
        <w:szCs w:val="12"/>
        <w:lang w:eastAsia="it-IT"/>
      </w:rPr>
      <w:t>”</w:t>
    </w:r>
  </w:p>
  <w:p w:rsidR="005F5B95" w:rsidRPr="009E12D0" w:rsidRDefault="005F5B95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Comuni </w:t>
    </w:r>
    <w:r>
      <w:rPr>
        <w:rFonts w:ascii="Times" w:hAnsi="Times"/>
        <w:sz w:val="12"/>
        <w:szCs w:val="12"/>
        <w:lang w:eastAsia="it-IT"/>
      </w:rPr>
      <w:t>consorziati</w:t>
    </w:r>
    <w:r w:rsidRPr="009E12D0">
      <w:rPr>
        <w:rFonts w:ascii="Times" w:hAnsi="Times"/>
        <w:sz w:val="12"/>
        <w:szCs w:val="12"/>
        <w:lang w:eastAsia="it-IT"/>
      </w:rPr>
      <w:t xml:space="preserve">: </w:t>
    </w:r>
    <w:r w:rsidRPr="009E12D0">
      <w:rPr>
        <w:rFonts w:ascii="Times" w:hAnsi="Times"/>
        <w:i/>
        <w:sz w:val="12"/>
        <w:szCs w:val="12"/>
        <w:lang w:eastAsia="it-IT"/>
      </w:rPr>
      <w:t>Massa Lubrense, Meta, Piano di Sorrento, Sant’Agnello, Sorrento, Vico Equense</w:t>
    </w:r>
    <w:r w:rsidRPr="009E12D0">
      <w:rPr>
        <w:rFonts w:ascii="Times" w:hAnsi="Times"/>
        <w:sz w:val="12"/>
        <w:szCs w:val="12"/>
        <w:lang w:eastAsia="it-IT"/>
      </w:rPr>
      <w:t xml:space="preserve"> – Ente partner: </w:t>
    </w:r>
    <w:r w:rsidRPr="009E12D0">
      <w:rPr>
        <w:rFonts w:ascii="Times" w:hAnsi="Times"/>
        <w:i/>
        <w:sz w:val="12"/>
        <w:szCs w:val="12"/>
        <w:lang w:eastAsia="it-IT"/>
      </w:rPr>
      <w:t xml:space="preserve">A.S.L. Napoli 3 Sud  </w:t>
    </w:r>
  </w:p>
  <w:p w:rsidR="005F5B95" w:rsidRDefault="005F5B95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>C.F.</w:t>
    </w:r>
    <w:r>
      <w:rPr>
        <w:rFonts w:ascii="Times" w:hAnsi="Times"/>
        <w:sz w:val="12"/>
        <w:szCs w:val="12"/>
        <w:lang w:eastAsia="it-IT"/>
      </w:rPr>
      <w:t>:</w:t>
    </w:r>
    <w:r w:rsidRPr="009E12D0">
      <w:rPr>
        <w:rFonts w:ascii="Times" w:hAnsi="Times"/>
        <w:bCs/>
        <w:sz w:val="12"/>
        <w:szCs w:val="12"/>
        <w:lang w:eastAsia="it-IT"/>
      </w:rPr>
      <w:t xml:space="preserve"> 09025691214</w:t>
    </w:r>
    <w:r w:rsidRPr="009E12D0">
      <w:rPr>
        <w:rFonts w:ascii="Times" w:hAnsi="Times"/>
        <w:bCs/>
        <w:sz w:val="16"/>
        <w:szCs w:val="16"/>
        <w:lang w:eastAsia="it-IT"/>
      </w:rPr>
      <w:t xml:space="preserve"> </w:t>
    </w:r>
    <w:r w:rsidRPr="009E12D0">
      <w:rPr>
        <w:rFonts w:ascii="Times" w:hAnsi="Times"/>
        <w:sz w:val="12"/>
        <w:szCs w:val="12"/>
        <w:lang w:eastAsia="it-IT"/>
      </w:rPr>
      <w:t xml:space="preserve">– Sede: Via degli Aranci n. 41, 80067 Sorrento (NA) </w:t>
    </w:r>
    <w:r>
      <w:rPr>
        <w:rFonts w:ascii="Times" w:hAnsi="Times"/>
        <w:sz w:val="12"/>
        <w:szCs w:val="12"/>
        <w:lang w:eastAsia="it-IT"/>
      </w:rPr>
      <w:t xml:space="preserve">- </w:t>
    </w:r>
    <w:r w:rsidRPr="009E12D0">
      <w:rPr>
        <w:rFonts w:ascii="Times" w:hAnsi="Times"/>
        <w:sz w:val="12"/>
        <w:szCs w:val="12"/>
        <w:lang w:eastAsia="it-IT"/>
      </w:rPr>
      <w:t xml:space="preserve">Tel. 0818785542; Fax: 0818073907; </w:t>
    </w:r>
  </w:p>
  <w:p w:rsidR="005F5B95" w:rsidRPr="009E12D0" w:rsidRDefault="005F5B95" w:rsidP="00611689">
    <w:pPr>
      <w:tabs>
        <w:tab w:val="center" w:pos="4819"/>
        <w:tab w:val="right" w:pos="9638"/>
      </w:tabs>
      <w:spacing w:after="0" w:line="240" w:lineRule="auto"/>
      <w:jc w:val="center"/>
      <w:rPr>
        <w:rFonts w:ascii="Times" w:hAnsi="Times"/>
        <w:sz w:val="12"/>
        <w:szCs w:val="12"/>
        <w:lang w:eastAsia="it-IT"/>
      </w:rPr>
    </w:pPr>
    <w:r w:rsidRPr="009E12D0">
      <w:rPr>
        <w:rFonts w:ascii="Times" w:hAnsi="Times"/>
        <w:sz w:val="12"/>
        <w:szCs w:val="12"/>
        <w:lang w:eastAsia="it-IT"/>
      </w:rPr>
      <w:t xml:space="preserve">Pec: </w:t>
    </w:r>
    <w:hyperlink r:id="rId1" w:history="1">
      <w:r w:rsidRPr="009E12D0">
        <w:rPr>
          <w:rFonts w:ascii="Garamond" w:hAnsi="Garamond"/>
          <w:bCs/>
          <w:color w:val="0000FF"/>
          <w:sz w:val="12"/>
          <w:szCs w:val="12"/>
          <w:u w:val="single"/>
          <w:lang w:eastAsia="it-IT"/>
        </w:rPr>
        <w:t>asps-penisolasorrentina@pec.it</w:t>
      </w:r>
    </w:hyperlink>
    <w:r w:rsidRPr="009E12D0">
      <w:rPr>
        <w:rFonts w:ascii="Times" w:hAnsi="Times"/>
        <w:sz w:val="12"/>
        <w:szCs w:val="12"/>
        <w:lang w:eastAsia="it-IT"/>
      </w:rPr>
      <w:t xml:space="preserve">;  e-mail: </w:t>
    </w:r>
    <w:hyperlink r:id="rId2" w:history="1">
      <w:r w:rsidRPr="009E12D0">
        <w:rPr>
          <w:rFonts w:ascii="Times" w:hAnsi="Times"/>
          <w:color w:val="0000FF"/>
          <w:sz w:val="12"/>
          <w:szCs w:val="12"/>
          <w:u w:val="single"/>
          <w:lang w:eastAsia="it-IT"/>
        </w:rPr>
        <w:t>pszn33@gmail.com</w:t>
      </w:r>
    </w:hyperlink>
    <w:r w:rsidRPr="009E12D0">
      <w:rPr>
        <w:rFonts w:ascii="Times" w:hAnsi="Times"/>
        <w:sz w:val="12"/>
        <w:szCs w:val="12"/>
        <w:lang w:eastAsia="it-IT"/>
      </w:rPr>
      <w:t>; sito web: www.aspspenisolasorrentina.it</w:t>
    </w:r>
  </w:p>
  <w:p w:rsidR="005F5B95" w:rsidRDefault="005F5B95" w:rsidP="00611689">
    <w:pPr>
      <w:pStyle w:val="Footer"/>
      <w:jc w:val="center"/>
    </w:pPr>
    <w:r w:rsidRPr="009E12D0">
      <w:rPr>
        <w:rFonts w:ascii="Times" w:hAnsi="Times"/>
        <w:sz w:val="12"/>
        <w:szCs w:val="12"/>
      </w:rPr>
      <w:t xml:space="preserve"> Facebook: Piano Sociale di Zona Ambito Territoriale Napoli Trentatrè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5B95" w:rsidRDefault="005F5B95" w:rsidP="009E12D0">
      <w:pPr>
        <w:spacing w:after="0" w:line="240" w:lineRule="auto"/>
      </w:pPr>
      <w:r>
        <w:separator/>
      </w:r>
    </w:p>
  </w:footnote>
  <w:footnote w:type="continuationSeparator" w:id="0">
    <w:p w:rsidR="005F5B95" w:rsidRDefault="005F5B95" w:rsidP="009E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B95" w:rsidRDefault="005F5B95" w:rsidP="00081C90">
    <w:pPr>
      <w:spacing w:after="0" w:line="208" w:lineRule="auto"/>
      <w:ind w:right="293"/>
      <w:rPr>
        <w:rFonts w:ascii="Times" w:hAnsi="Times"/>
        <w:noProof/>
        <w:sz w:val="24"/>
        <w:szCs w:val="20"/>
        <w:lang w:eastAsia="it-IT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B95" w:rsidRDefault="005F5B9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s2051" type="#_x0000_t75" alt="Immagine che contiene testo, Carattere, poster, Elementi graficiDescrizione generata automaticamente" style="position:absolute;margin-left:-13.2pt;margin-top:-15.15pt;width:122.25pt;height:134.2pt;z-index:251663360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235FA"/>
    <w:multiLevelType w:val="hybridMultilevel"/>
    <w:tmpl w:val="EB245C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8180C"/>
    <w:multiLevelType w:val="hybridMultilevel"/>
    <w:tmpl w:val="489010EA"/>
    <w:lvl w:ilvl="0" w:tplc="0410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59D6EF0"/>
    <w:multiLevelType w:val="hybridMultilevel"/>
    <w:tmpl w:val="8848ACDC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FD30F7F"/>
    <w:multiLevelType w:val="hybridMultilevel"/>
    <w:tmpl w:val="C6068A90"/>
    <w:lvl w:ilvl="0" w:tplc="9B3AA43E">
      <w:start w:val="1"/>
      <w:numFmt w:val="decimal"/>
      <w:lvlText w:val="%1."/>
      <w:lvlJc w:val="left"/>
      <w:pPr>
        <w:ind w:left="720" w:hanging="360"/>
      </w:pPr>
      <w:rPr>
        <w:rFonts w:ascii="Cavolini" w:hAnsi="Cavolini" w:cs="Cavolini"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E2169D0"/>
    <w:multiLevelType w:val="hybridMultilevel"/>
    <w:tmpl w:val="A29CDA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4C4072"/>
    <w:multiLevelType w:val="hybridMultilevel"/>
    <w:tmpl w:val="FC887356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D01DBB"/>
    <w:multiLevelType w:val="hybridMultilevel"/>
    <w:tmpl w:val="88C46EA0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127B71"/>
    <w:multiLevelType w:val="hybridMultilevel"/>
    <w:tmpl w:val="C18802EA"/>
    <w:lvl w:ilvl="0" w:tplc="3AC29DC2">
      <w:start w:val="1"/>
      <w:numFmt w:val="bullet"/>
      <w:lvlText w:val=""/>
      <w:lvlJc w:val="left"/>
      <w:pPr>
        <w:tabs>
          <w:tab w:val="num" w:pos="0"/>
        </w:tabs>
      </w:pPr>
      <w:rPr>
        <w:rFonts w:ascii="Wingdings" w:hAnsi="Wingdings" w:hint="default"/>
      </w:rPr>
    </w:lvl>
    <w:lvl w:ilvl="1" w:tplc="0410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6504278C"/>
    <w:multiLevelType w:val="hybridMultilevel"/>
    <w:tmpl w:val="08B674A6"/>
    <w:lvl w:ilvl="0" w:tplc="17C8CAC2">
      <w:start w:val="14"/>
      <w:numFmt w:val="bullet"/>
      <w:lvlText w:val="-"/>
      <w:lvlJc w:val="left"/>
      <w:pPr>
        <w:ind w:left="644" w:hanging="360"/>
      </w:pPr>
      <w:rPr>
        <w:rFonts w:ascii="Abadi" w:eastAsia="Times New Roman" w:hAnsi="Abad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68F958C9"/>
    <w:multiLevelType w:val="hybridMultilevel"/>
    <w:tmpl w:val="86F6FE00"/>
    <w:lvl w:ilvl="0" w:tplc="CAF6F8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color w:val="000000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B44DCF"/>
    <w:multiLevelType w:val="hybridMultilevel"/>
    <w:tmpl w:val="9BA823DA"/>
    <w:lvl w:ilvl="0" w:tplc="5DCA91D4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000000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C67BC1"/>
    <w:multiLevelType w:val="hybridMultilevel"/>
    <w:tmpl w:val="EDFEF0FE"/>
    <w:lvl w:ilvl="0" w:tplc="09B6D0DA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6"/>
  </w:num>
  <w:num w:numId="5">
    <w:abstractNumId w:val="11"/>
  </w:num>
  <w:num w:numId="6">
    <w:abstractNumId w:val="0"/>
  </w:num>
  <w:num w:numId="7">
    <w:abstractNumId w:val="4"/>
  </w:num>
  <w:num w:numId="8">
    <w:abstractNumId w:val="7"/>
  </w:num>
  <w:num w:numId="9">
    <w:abstractNumId w:val="3"/>
  </w:num>
  <w:num w:numId="10">
    <w:abstractNumId w:val="9"/>
  </w:num>
  <w:num w:numId="11">
    <w:abstractNumId w:val="8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28CD"/>
    <w:rsid w:val="00003532"/>
    <w:rsid w:val="00010875"/>
    <w:rsid w:val="00013D8A"/>
    <w:rsid w:val="0001414F"/>
    <w:rsid w:val="00014A97"/>
    <w:rsid w:val="00017156"/>
    <w:rsid w:val="00025AE6"/>
    <w:rsid w:val="00026A28"/>
    <w:rsid w:val="00033724"/>
    <w:rsid w:val="00045183"/>
    <w:rsid w:val="000459F8"/>
    <w:rsid w:val="0005140D"/>
    <w:rsid w:val="000519B7"/>
    <w:rsid w:val="000525ED"/>
    <w:rsid w:val="000531A5"/>
    <w:rsid w:val="0005651A"/>
    <w:rsid w:val="00056935"/>
    <w:rsid w:val="00060A69"/>
    <w:rsid w:val="00060F04"/>
    <w:rsid w:val="0006274D"/>
    <w:rsid w:val="000648DD"/>
    <w:rsid w:val="0006596F"/>
    <w:rsid w:val="000729C8"/>
    <w:rsid w:val="00075898"/>
    <w:rsid w:val="00075E4C"/>
    <w:rsid w:val="00081C90"/>
    <w:rsid w:val="0008305E"/>
    <w:rsid w:val="00083EE6"/>
    <w:rsid w:val="00090BBB"/>
    <w:rsid w:val="00092AD5"/>
    <w:rsid w:val="000A3320"/>
    <w:rsid w:val="000A3F23"/>
    <w:rsid w:val="000B7E71"/>
    <w:rsid w:val="000C2A94"/>
    <w:rsid w:val="000D5E14"/>
    <w:rsid w:val="000E2352"/>
    <w:rsid w:val="000E40A5"/>
    <w:rsid w:val="000F5969"/>
    <w:rsid w:val="000F7CCC"/>
    <w:rsid w:val="00102118"/>
    <w:rsid w:val="00106FAA"/>
    <w:rsid w:val="0011414E"/>
    <w:rsid w:val="001416A5"/>
    <w:rsid w:val="00142304"/>
    <w:rsid w:val="001478E6"/>
    <w:rsid w:val="00165D4E"/>
    <w:rsid w:val="00172251"/>
    <w:rsid w:val="0017507D"/>
    <w:rsid w:val="00190417"/>
    <w:rsid w:val="00190C9C"/>
    <w:rsid w:val="001B1234"/>
    <w:rsid w:val="001B620E"/>
    <w:rsid w:val="001C16D6"/>
    <w:rsid w:val="001D01BD"/>
    <w:rsid w:val="001D2C99"/>
    <w:rsid w:val="001D3613"/>
    <w:rsid w:val="001D4625"/>
    <w:rsid w:val="001D4E1F"/>
    <w:rsid w:val="001E434F"/>
    <w:rsid w:val="001E4867"/>
    <w:rsid w:val="001F1BAB"/>
    <w:rsid w:val="001F7E99"/>
    <w:rsid w:val="00201C29"/>
    <w:rsid w:val="002024C3"/>
    <w:rsid w:val="002058EB"/>
    <w:rsid w:val="002069EE"/>
    <w:rsid w:val="002134D3"/>
    <w:rsid w:val="002162BE"/>
    <w:rsid w:val="00230C1F"/>
    <w:rsid w:val="00233F4E"/>
    <w:rsid w:val="0023605D"/>
    <w:rsid w:val="00237635"/>
    <w:rsid w:val="00243865"/>
    <w:rsid w:val="00244302"/>
    <w:rsid w:val="00252656"/>
    <w:rsid w:val="002558FF"/>
    <w:rsid w:val="002571CB"/>
    <w:rsid w:val="0025762C"/>
    <w:rsid w:val="00260CBB"/>
    <w:rsid w:val="00261402"/>
    <w:rsid w:val="00263F7D"/>
    <w:rsid w:val="0027615A"/>
    <w:rsid w:val="002766B6"/>
    <w:rsid w:val="002801F1"/>
    <w:rsid w:val="00286D0B"/>
    <w:rsid w:val="0029523B"/>
    <w:rsid w:val="002A30B3"/>
    <w:rsid w:val="002A3E28"/>
    <w:rsid w:val="002B4142"/>
    <w:rsid w:val="002B773A"/>
    <w:rsid w:val="002C1D50"/>
    <w:rsid w:val="002C768D"/>
    <w:rsid w:val="002D2C64"/>
    <w:rsid w:val="002D31CF"/>
    <w:rsid w:val="002E4828"/>
    <w:rsid w:val="002F0B25"/>
    <w:rsid w:val="002F7FEC"/>
    <w:rsid w:val="00305876"/>
    <w:rsid w:val="0030770A"/>
    <w:rsid w:val="00312215"/>
    <w:rsid w:val="00316243"/>
    <w:rsid w:val="0032403E"/>
    <w:rsid w:val="0032638B"/>
    <w:rsid w:val="0033204D"/>
    <w:rsid w:val="00334EC0"/>
    <w:rsid w:val="00335830"/>
    <w:rsid w:val="00336F8D"/>
    <w:rsid w:val="003427BE"/>
    <w:rsid w:val="00350980"/>
    <w:rsid w:val="00353943"/>
    <w:rsid w:val="003601B6"/>
    <w:rsid w:val="0036219E"/>
    <w:rsid w:val="00362AEE"/>
    <w:rsid w:val="00381AC7"/>
    <w:rsid w:val="003854E1"/>
    <w:rsid w:val="00387F63"/>
    <w:rsid w:val="0039186D"/>
    <w:rsid w:val="003A0653"/>
    <w:rsid w:val="003A10EF"/>
    <w:rsid w:val="003A3903"/>
    <w:rsid w:val="003B6789"/>
    <w:rsid w:val="003C5FCA"/>
    <w:rsid w:val="003C6329"/>
    <w:rsid w:val="003C7721"/>
    <w:rsid w:val="003D6A07"/>
    <w:rsid w:val="003E3807"/>
    <w:rsid w:val="003E4418"/>
    <w:rsid w:val="003F143E"/>
    <w:rsid w:val="003F3893"/>
    <w:rsid w:val="003F43C8"/>
    <w:rsid w:val="00405B51"/>
    <w:rsid w:val="00414AB5"/>
    <w:rsid w:val="0042005C"/>
    <w:rsid w:val="00450000"/>
    <w:rsid w:val="0045260E"/>
    <w:rsid w:val="00464ECF"/>
    <w:rsid w:val="00477969"/>
    <w:rsid w:val="00480D5B"/>
    <w:rsid w:val="00495FE3"/>
    <w:rsid w:val="00496FF6"/>
    <w:rsid w:val="004A186A"/>
    <w:rsid w:val="004B72F7"/>
    <w:rsid w:val="004C53B6"/>
    <w:rsid w:val="004C7437"/>
    <w:rsid w:val="004D4227"/>
    <w:rsid w:val="004D618F"/>
    <w:rsid w:val="004E438F"/>
    <w:rsid w:val="004E7A01"/>
    <w:rsid w:val="004F7C12"/>
    <w:rsid w:val="00505860"/>
    <w:rsid w:val="00543558"/>
    <w:rsid w:val="0054585E"/>
    <w:rsid w:val="005508E0"/>
    <w:rsid w:val="00555E4B"/>
    <w:rsid w:val="00561CFD"/>
    <w:rsid w:val="005737AF"/>
    <w:rsid w:val="00573805"/>
    <w:rsid w:val="00573847"/>
    <w:rsid w:val="00574336"/>
    <w:rsid w:val="00577B95"/>
    <w:rsid w:val="005810AA"/>
    <w:rsid w:val="0058211D"/>
    <w:rsid w:val="00583741"/>
    <w:rsid w:val="0058429A"/>
    <w:rsid w:val="00590CC8"/>
    <w:rsid w:val="00592487"/>
    <w:rsid w:val="00593B09"/>
    <w:rsid w:val="00593E90"/>
    <w:rsid w:val="00596BDF"/>
    <w:rsid w:val="005A11BA"/>
    <w:rsid w:val="005A59DC"/>
    <w:rsid w:val="005A6069"/>
    <w:rsid w:val="005B28CD"/>
    <w:rsid w:val="005B588F"/>
    <w:rsid w:val="005C547D"/>
    <w:rsid w:val="005C7CEA"/>
    <w:rsid w:val="005D3AAC"/>
    <w:rsid w:val="005E13F8"/>
    <w:rsid w:val="005E41B2"/>
    <w:rsid w:val="005F5B95"/>
    <w:rsid w:val="005F7513"/>
    <w:rsid w:val="00602B6A"/>
    <w:rsid w:val="00611689"/>
    <w:rsid w:val="006139B8"/>
    <w:rsid w:val="00620353"/>
    <w:rsid w:val="00622DB7"/>
    <w:rsid w:val="006309F1"/>
    <w:rsid w:val="00636A8D"/>
    <w:rsid w:val="00637B0A"/>
    <w:rsid w:val="00647886"/>
    <w:rsid w:val="00647DB0"/>
    <w:rsid w:val="00653DC4"/>
    <w:rsid w:val="00654BAE"/>
    <w:rsid w:val="0065724A"/>
    <w:rsid w:val="00661EF8"/>
    <w:rsid w:val="006636B5"/>
    <w:rsid w:val="00674002"/>
    <w:rsid w:val="006752AF"/>
    <w:rsid w:val="0068238B"/>
    <w:rsid w:val="00682C1F"/>
    <w:rsid w:val="006951BA"/>
    <w:rsid w:val="006A18E5"/>
    <w:rsid w:val="006B6C37"/>
    <w:rsid w:val="006C37B5"/>
    <w:rsid w:val="006C5382"/>
    <w:rsid w:val="006D2C75"/>
    <w:rsid w:val="006D6ECD"/>
    <w:rsid w:val="006F53E7"/>
    <w:rsid w:val="0070114D"/>
    <w:rsid w:val="00705674"/>
    <w:rsid w:val="0070676C"/>
    <w:rsid w:val="0071355C"/>
    <w:rsid w:val="0073778E"/>
    <w:rsid w:val="00777688"/>
    <w:rsid w:val="0079078E"/>
    <w:rsid w:val="00795DE7"/>
    <w:rsid w:val="00797B3D"/>
    <w:rsid w:val="007A6C4C"/>
    <w:rsid w:val="007B2AE5"/>
    <w:rsid w:val="007C6BCB"/>
    <w:rsid w:val="007D15EC"/>
    <w:rsid w:val="007D25BD"/>
    <w:rsid w:val="007D2985"/>
    <w:rsid w:val="007D486D"/>
    <w:rsid w:val="007D6EEA"/>
    <w:rsid w:val="007D744E"/>
    <w:rsid w:val="007E0FC6"/>
    <w:rsid w:val="007E4ECF"/>
    <w:rsid w:val="007F0F7E"/>
    <w:rsid w:val="007F6827"/>
    <w:rsid w:val="00801543"/>
    <w:rsid w:val="00802FA7"/>
    <w:rsid w:val="00805820"/>
    <w:rsid w:val="00806A5B"/>
    <w:rsid w:val="00806E2B"/>
    <w:rsid w:val="008109D6"/>
    <w:rsid w:val="008136A5"/>
    <w:rsid w:val="008160A5"/>
    <w:rsid w:val="00822F6C"/>
    <w:rsid w:val="008455E6"/>
    <w:rsid w:val="00851A1F"/>
    <w:rsid w:val="00854572"/>
    <w:rsid w:val="00875E98"/>
    <w:rsid w:val="008771E9"/>
    <w:rsid w:val="008821D1"/>
    <w:rsid w:val="008836A5"/>
    <w:rsid w:val="0089198B"/>
    <w:rsid w:val="0089361F"/>
    <w:rsid w:val="00893F9B"/>
    <w:rsid w:val="00895506"/>
    <w:rsid w:val="008A36DD"/>
    <w:rsid w:val="008A4B67"/>
    <w:rsid w:val="008B0854"/>
    <w:rsid w:val="008B7D46"/>
    <w:rsid w:val="008C00BD"/>
    <w:rsid w:val="008D3A3B"/>
    <w:rsid w:val="008E113D"/>
    <w:rsid w:val="008E152A"/>
    <w:rsid w:val="008F055B"/>
    <w:rsid w:val="008F0830"/>
    <w:rsid w:val="008F4E1D"/>
    <w:rsid w:val="009052BB"/>
    <w:rsid w:val="009077FD"/>
    <w:rsid w:val="00911661"/>
    <w:rsid w:val="009126AF"/>
    <w:rsid w:val="0091423E"/>
    <w:rsid w:val="00915B6C"/>
    <w:rsid w:val="00921CFC"/>
    <w:rsid w:val="0092229B"/>
    <w:rsid w:val="00945A24"/>
    <w:rsid w:val="00954D36"/>
    <w:rsid w:val="009655B3"/>
    <w:rsid w:val="00970A04"/>
    <w:rsid w:val="00974397"/>
    <w:rsid w:val="009817BB"/>
    <w:rsid w:val="00982584"/>
    <w:rsid w:val="00983892"/>
    <w:rsid w:val="0098438E"/>
    <w:rsid w:val="009900F0"/>
    <w:rsid w:val="0099455F"/>
    <w:rsid w:val="009A1576"/>
    <w:rsid w:val="009B1D52"/>
    <w:rsid w:val="009B59C7"/>
    <w:rsid w:val="009B7833"/>
    <w:rsid w:val="009C6B7B"/>
    <w:rsid w:val="009C7386"/>
    <w:rsid w:val="009D5227"/>
    <w:rsid w:val="009E12D0"/>
    <w:rsid w:val="009E6E17"/>
    <w:rsid w:val="009F700E"/>
    <w:rsid w:val="00A0136B"/>
    <w:rsid w:val="00A11851"/>
    <w:rsid w:val="00A12557"/>
    <w:rsid w:val="00A16311"/>
    <w:rsid w:val="00A26656"/>
    <w:rsid w:val="00A270B7"/>
    <w:rsid w:val="00A323B4"/>
    <w:rsid w:val="00A34E83"/>
    <w:rsid w:val="00A36289"/>
    <w:rsid w:val="00A3746F"/>
    <w:rsid w:val="00A4010C"/>
    <w:rsid w:val="00A5208F"/>
    <w:rsid w:val="00A654DF"/>
    <w:rsid w:val="00A74CB3"/>
    <w:rsid w:val="00A86058"/>
    <w:rsid w:val="00A87DC3"/>
    <w:rsid w:val="00AA5A8E"/>
    <w:rsid w:val="00AA5D62"/>
    <w:rsid w:val="00AC4337"/>
    <w:rsid w:val="00AD2CCF"/>
    <w:rsid w:val="00AE60C0"/>
    <w:rsid w:val="00AF20AF"/>
    <w:rsid w:val="00AF5FE5"/>
    <w:rsid w:val="00B03074"/>
    <w:rsid w:val="00B04170"/>
    <w:rsid w:val="00B16834"/>
    <w:rsid w:val="00B21347"/>
    <w:rsid w:val="00B21B2B"/>
    <w:rsid w:val="00B265B3"/>
    <w:rsid w:val="00B268FF"/>
    <w:rsid w:val="00B32106"/>
    <w:rsid w:val="00B34B61"/>
    <w:rsid w:val="00B42E0F"/>
    <w:rsid w:val="00B43B10"/>
    <w:rsid w:val="00B50202"/>
    <w:rsid w:val="00B625DD"/>
    <w:rsid w:val="00B66463"/>
    <w:rsid w:val="00B67EB1"/>
    <w:rsid w:val="00B741F3"/>
    <w:rsid w:val="00B86485"/>
    <w:rsid w:val="00B91F44"/>
    <w:rsid w:val="00B95366"/>
    <w:rsid w:val="00BA3B43"/>
    <w:rsid w:val="00BA5C17"/>
    <w:rsid w:val="00BB0B7E"/>
    <w:rsid w:val="00BB7555"/>
    <w:rsid w:val="00BC424E"/>
    <w:rsid w:val="00BC5C02"/>
    <w:rsid w:val="00BC63BF"/>
    <w:rsid w:val="00BD2C27"/>
    <w:rsid w:val="00BE6238"/>
    <w:rsid w:val="00BF6F65"/>
    <w:rsid w:val="00C065E8"/>
    <w:rsid w:val="00C36AC3"/>
    <w:rsid w:val="00C37F94"/>
    <w:rsid w:val="00C40CB2"/>
    <w:rsid w:val="00C42320"/>
    <w:rsid w:val="00C553BA"/>
    <w:rsid w:val="00C57929"/>
    <w:rsid w:val="00C66E29"/>
    <w:rsid w:val="00C72146"/>
    <w:rsid w:val="00C952DC"/>
    <w:rsid w:val="00C96DE4"/>
    <w:rsid w:val="00C97D34"/>
    <w:rsid w:val="00C97D6B"/>
    <w:rsid w:val="00CA503C"/>
    <w:rsid w:val="00CB0615"/>
    <w:rsid w:val="00CB0911"/>
    <w:rsid w:val="00CC06CD"/>
    <w:rsid w:val="00CC21C0"/>
    <w:rsid w:val="00CC2D91"/>
    <w:rsid w:val="00CC5B3F"/>
    <w:rsid w:val="00CD061D"/>
    <w:rsid w:val="00CD083D"/>
    <w:rsid w:val="00CD4829"/>
    <w:rsid w:val="00CE22EF"/>
    <w:rsid w:val="00CE36A5"/>
    <w:rsid w:val="00CE4EAD"/>
    <w:rsid w:val="00CE7584"/>
    <w:rsid w:val="00CF029F"/>
    <w:rsid w:val="00CF1672"/>
    <w:rsid w:val="00CF2E84"/>
    <w:rsid w:val="00D0037B"/>
    <w:rsid w:val="00D1660E"/>
    <w:rsid w:val="00D2038B"/>
    <w:rsid w:val="00D363CF"/>
    <w:rsid w:val="00D41EA4"/>
    <w:rsid w:val="00D435BB"/>
    <w:rsid w:val="00D52023"/>
    <w:rsid w:val="00D601E1"/>
    <w:rsid w:val="00D63AE9"/>
    <w:rsid w:val="00D65B8B"/>
    <w:rsid w:val="00D775A4"/>
    <w:rsid w:val="00D8159C"/>
    <w:rsid w:val="00D87B98"/>
    <w:rsid w:val="00D95DA4"/>
    <w:rsid w:val="00DA1AFC"/>
    <w:rsid w:val="00DB266E"/>
    <w:rsid w:val="00DD0EE7"/>
    <w:rsid w:val="00DE0EB6"/>
    <w:rsid w:val="00E04BC6"/>
    <w:rsid w:val="00E067D0"/>
    <w:rsid w:val="00E22483"/>
    <w:rsid w:val="00E236CB"/>
    <w:rsid w:val="00E310EE"/>
    <w:rsid w:val="00E33330"/>
    <w:rsid w:val="00E40772"/>
    <w:rsid w:val="00E45520"/>
    <w:rsid w:val="00E4625B"/>
    <w:rsid w:val="00E46E89"/>
    <w:rsid w:val="00E47748"/>
    <w:rsid w:val="00E71AAA"/>
    <w:rsid w:val="00E71EF8"/>
    <w:rsid w:val="00E733FA"/>
    <w:rsid w:val="00E7399E"/>
    <w:rsid w:val="00E76EEE"/>
    <w:rsid w:val="00E863DB"/>
    <w:rsid w:val="00EA1AF7"/>
    <w:rsid w:val="00EA4DAF"/>
    <w:rsid w:val="00EB1DC1"/>
    <w:rsid w:val="00EB4A5E"/>
    <w:rsid w:val="00EB5924"/>
    <w:rsid w:val="00EB6DD2"/>
    <w:rsid w:val="00ED2B9B"/>
    <w:rsid w:val="00ED3C4E"/>
    <w:rsid w:val="00ED7E4D"/>
    <w:rsid w:val="00EE21BA"/>
    <w:rsid w:val="00F004EC"/>
    <w:rsid w:val="00F00772"/>
    <w:rsid w:val="00F10131"/>
    <w:rsid w:val="00F16986"/>
    <w:rsid w:val="00F21859"/>
    <w:rsid w:val="00F32826"/>
    <w:rsid w:val="00F36435"/>
    <w:rsid w:val="00F42217"/>
    <w:rsid w:val="00F46BC1"/>
    <w:rsid w:val="00F73B23"/>
    <w:rsid w:val="00F73F10"/>
    <w:rsid w:val="00F776A6"/>
    <w:rsid w:val="00F779DC"/>
    <w:rsid w:val="00F82E91"/>
    <w:rsid w:val="00F87A41"/>
    <w:rsid w:val="00F87B58"/>
    <w:rsid w:val="00F91864"/>
    <w:rsid w:val="00F91ABF"/>
    <w:rsid w:val="00F96D85"/>
    <w:rsid w:val="00FA3136"/>
    <w:rsid w:val="00FA3A52"/>
    <w:rsid w:val="00FB32B7"/>
    <w:rsid w:val="00FC57D0"/>
    <w:rsid w:val="00FD2861"/>
    <w:rsid w:val="00FE4EBB"/>
    <w:rsid w:val="00FF4413"/>
    <w:rsid w:val="00FF4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CC06CD"/>
    <w:pPr>
      <w:spacing w:after="160" w:line="259" w:lineRule="auto"/>
    </w:pPr>
    <w:rPr>
      <w:rFonts w:eastAsia="Times New Roman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E12D0"/>
    <w:pPr>
      <w:tabs>
        <w:tab w:val="center" w:pos="4819"/>
        <w:tab w:val="right" w:pos="9638"/>
      </w:tabs>
      <w:spacing w:after="0" w:line="240" w:lineRule="auto"/>
    </w:pPr>
    <w:rPr>
      <w:rFonts w:eastAsia="Calibri"/>
      <w:sz w:val="20"/>
      <w:szCs w:val="20"/>
      <w:lang w:eastAsia="it-IT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E12D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E12D0"/>
    <w:pPr>
      <w:tabs>
        <w:tab w:val="center" w:pos="4819"/>
        <w:tab w:val="right" w:pos="9638"/>
      </w:tabs>
      <w:spacing w:after="0" w:line="240" w:lineRule="auto"/>
    </w:pPr>
    <w:rPr>
      <w:rFonts w:eastAsia="Calibri"/>
      <w:sz w:val="20"/>
      <w:szCs w:val="20"/>
      <w:lang w:eastAsia="it-IT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E12D0"/>
    <w:rPr>
      <w:rFonts w:cs="Times New Roman"/>
    </w:rPr>
  </w:style>
  <w:style w:type="character" w:styleId="Hyperlink">
    <w:name w:val="Hyperlink"/>
    <w:basedOn w:val="DefaultParagraphFont"/>
    <w:uiPriority w:val="99"/>
    <w:rsid w:val="009E12D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9E12D0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E33330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rsid w:val="00263F7D"/>
    <w:rPr>
      <w:rFonts w:cs="Times New Roman"/>
      <w:color w:val="605E5C"/>
      <w:shd w:val="clear" w:color="auto" w:fill="E1DFDD"/>
    </w:rPr>
  </w:style>
  <w:style w:type="table" w:customStyle="1" w:styleId="Grigliatabella1">
    <w:name w:val="Griglia tabella1"/>
    <w:uiPriority w:val="99"/>
    <w:rsid w:val="00E04BC6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locked/>
    <w:rsid w:val="00E04BC6"/>
    <w:pPr>
      <w:spacing w:after="0" w:line="240" w:lineRule="auto"/>
    </w:pPr>
    <w:rPr>
      <w:rFonts w:eastAsia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E04BC6"/>
    <w:rPr>
      <w:rFonts w:ascii="Calibri" w:hAnsi="Calibri" w:cs="Times New Roman"/>
      <w:lang w:val="it-IT" w:eastAsia="en-US" w:bidi="ar-SA"/>
    </w:rPr>
  </w:style>
  <w:style w:type="character" w:styleId="FootnoteReference">
    <w:name w:val="footnote reference"/>
    <w:basedOn w:val="DefaultParagraphFont"/>
    <w:uiPriority w:val="99"/>
    <w:semiHidden/>
    <w:locked/>
    <w:rsid w:val="00E04BC6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ps-penisolasorrentina@pec.it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pszn33@gmail.com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esponsabileprotezionedati@pszn33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szn33@gmail.com" TargetMode="External"/><Relationship Id="rId1" Type="http://schemas.openxmlformats.org/officeDocument/2006/relationships/hyperlink" Target="mailto:asps-penisolasorrentina@pec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95</TotalTime>
  <Pages>5</Pages>
  <Words>1854</Words>
  <Characters>10573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 c</dc:title>
  <dc:subject/>
  <dc:creator>Andrea Di Fiore</dc:creator>
  <cp:keywords/>
  <dc:description/>
  <cp:lastModifiedBy>sbuonocore</cp:lastModifiedBy>
  <cp:revision>16</cp:revision>
  <cp:lastPrinted>2024-05-22T14:59:00Z</cp:lastPrinted>
  <dcterms:created xsi:type="dcterms:W3CDTF">2024-05-09T14:07:00Z</dcterms:created>
  <dcterms:modified xsi:type="dcterms:W3CDTF">2024-05-24T07:40:00Z</dcterms:modified>
</cp:coreProperties>
</file>