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562" w:rsidRDefault="00C67562" w:rsidP="00726AE0">
      <w:pPr>
        <w:spacing w:after="60" w:line="240" w:lineRule="auto"/>
        <w:ind w:left="2160"/>
        <w:rPr>
          <w:rFonts w:ascii="Book Antiqua" w:hAnsi="Book Antiqua"/>
          <w:b/>
          <w:smallCaps/>
          <w:sz w:val="32"/>
          <w:szCs w:val="32"/>
          <w:lang w:eastAsia="it-IT"/>
        </w:rPr>
      </w:pPr>
      <w:r>
        <w:rPr>
          <w:rFonts w:ascii="Book Antiqua" w:hAnsi="Book Antiqua"/>
          <w:b/>
          <w:smallCaps/>
          <w:sz w:val="32"/>
          <w:szCs w:val="32"/>
          <w:lang w:eastAsia="it-IT"/>
        </w:rPr>
        <w:t xml:space="preserve">Domanda Per  Laboratori Di  Educativa Territoriale </w:t>
      </w:r>
    </w:p>
    <w:p w:rsidR="00C67562" w:rsidRPr="00F73B23" w:rsidRDefault="00C67562" w:rsidP="007434E4">
      <w:pPr>
        <w:pBdr>
          <w:bottom w:val="single" w:sz="12" w:space="1" w:color="FFC000"/>
        </w:pBdr>
        <w:spacing w:after="0" w:line="240" w:lineRule="auto"/>
        <w:ind w:left="2160"/>
        <w:rPr>
          <w:rFonts w:ascii="Book Antiqua" w:hAnsi="Book Antiqua"/>
          <w:b/>
          <w:sz w:val="24"/>
          <w:szCs w:val="20"/>
          <w:lang w:eastAsia="it-IT"/>
        </w:rPr>
      </w:pPr>
      <w:r>
        <w:rPr>
          <w:rFonts w:ascii="Book Antiqua" w:hAnsi="Book Antiqua"/>
          <w:b/>
          <w:sz w:val="24"/>
          <w:szCs w:val="20"/>
          <w:lang w:eastAsia="it-IT"/>
        </w:rPr>
        <w:t xml:space="preserve"> </w:t>
      </w:r>
      <w:r w:rsidRPr="00F73B23">
        <w:rPr>
          <w:rFonts w:ascii="Book Antiqua" w:hAnsi="Book Antiqua"/>
          <w:b/>
          <w:sz w:val="24"/>
          <w:szCs w:val="20"/>
          <w:lang w:eastAsia="it-IT"/>
        </w:rPr>
        <w:t>Azienda Speciale Consortile “Penisola Sorrentina” - ATS N33</w:t>
      </w:r>
    </w:p>
    <w:p w:rsidR="00C67562" w:rsidRDefault="00C67562" w:rsidP="00626C55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C67562" w:rsidRDefault="00C67562" w:rsidP="00626C55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C67562" w:rsidRPr="00312215" w:rsidRDefault="00C67562" w:rsidP="00626C55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Al Sindaco del Comune di</w: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9" type="#_x0000_t202" style="position:absolute;left:0;text-align:left;margin-left:-8.2pt;margin-top:16.3pt;width:200.15pt;height:66.35pt;z-index:251658240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">
            <v:stroke dashstyle="1 1" endcap="round"/>
            <v:textbox>
              <w:txbxContent>
                <w:p w:rsidR="00C67562" w:rsidRPr="0027615A" w:rsidRDefault="00C67562" w:rsidP="0027615A">
                  <w:pPr>
                    <w:jc w:val="both"/>
                    <w:rPr>
                      <w:rFonts w:ascii="Book Antiqua" w:hAnsi="Book Antiqua"/>
                      <w:i/>
                      <w:iCs/>
                      <w:color w:val="7F7F7F"/>
                    </w:rPr>
                  </w:pPr>
                  <w:r w:rsidRPr="0027615A">
                    <w:rPr>
                      <w:rFonts w:ascii="Book Antiqua" w:hAnsi="Book Antiqua"/>
                      <w:i/>
                      <w:iCs/>
                      <w:color w:val="7F7F7F"/>
                    </w:rPr>
                    <w:t>Spazio riservato alla protocollazione</w:t>
                  </w:r>
                </w:p>
                <w:p w:rsidR="00C67562" w:rsidRPr="0027615A" w:rsidRDefault="00C67562" w:rsidP="0027615A">
                  <w:pPr>
                    <w:spacing w:after="0" w:line="360" w:lineRule="auto"/>
                    <w:jc w:val="both"/>
                    <w:rPr>
                      <w:rFonts w:ascii="Book Antiqua" w:hAnsi="Book Antiqua"/>
                      <w:color w:val="7F7F7F"/>
                    </w:rPr>
                  </w:pPr>
                  <w:r w:rsidRPr="0027615A">
                    <w:rPr>
                      <w:rFonts w:ascii="Book Antiqua" w:hAnsi="Book Antiqua"/>
                      <w:color w:val="7F7F7F"/>
                    </w:rPr>
                    <w:t>Prot. n. __________________________</w:t>
                  </w:r>
                  <w:r w:rsidRPr="0027615A">
                    <w:rPr>
                      <w:rFonts w:ascii="Book Antiqua" w:hAnsi="Book Antiqua"/>
                      <w:color w:val="7F7F7F"/>
                    </w:rPr>
                    <w:br/>
                    <w:t>Data: ____________________________</w:t>
                  </w:r>
                </w:p>
              </w:txbxContent>
            </v:textbox>
          </v:shape>
        </w:pict>
      </w:r>
      <w:r>
        <w:rPr>
          <w:rFonts w:ascii="Book Antiqua" w:hAnsi="Book Antiqua"/>
          <w:b/>
          <w:sz w:val="24"/>
          <w:szCs w:val="20"/>
          <w:lang w:eastAsia="it-IT"/>
        </w:rPr>
        <w:t xml:space="preserve"> Sorrento</w:t>
      </w:r>
    </w:p>
    <w:p w:rsidR="00C67562" w:rsidRPr="00312215" w:rsidRDefault="00C67562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Responsabile/Funzionario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Politiche e Servizi Sociali</w:t>
      </w:r>
    </w:p>
    <w:p w:rsidR="00C67562" w:rsidRPr="00312215" w:rsidRDefault="00C67562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Servizio Sociale Professionale</w:t>
      </w:r>
    </w:p>
    <w:p w:rsidR="00C67562" w:rsidRPr="00312215" w:rsidRDefault="00C67562" w:rsidP="00F73B23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All’Azienda Speciale Consortile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“Penisola Sorrentina” – ATS N33</w:t>
      </w:r>
    </w:p>
    <w:p w:rsidR="00C67562" w:rsidRDefault="00C67562" w:rsidP="002B4142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LL.SS.</w:t>
      </w:r>
    </w:p>
    <w:p w:rsidR="00C67562" w:rsidRPr="0027615A" w:rsidRDefault="00C67562" w:rsidP="002B4142">
      <w:pPr>
        <w:spacing w:after="240" w:line="240" w:lineRule="auto"/>
        <w:ind w:left="5387"/>
        <w:rPr>
          <w:rFonts w:ascii="Book Antiqua" w:hAnsi="Book Antiqua"/>
          <w:b/>
          <w:szCs w:val="18"/>
          <w:lang w:eastAsia="it-IT"/>
        </w:rPr>
      </w:pPr>
    </w:p>
    <w:p w:rsidR="00C67562" w:rsidRPr="002B4142" w:rsidRDefault="00C67562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0" w:name="_Hlk14715577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 Richiedente</w:t>
      </w:r>
    </w:p>
    <w:p w:rsidR="00C67562" w:rsidRPr="002B4142" w:rsidRDefault="00C67562" w:rsidP="00312215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  <w:t>La presente sezione va compilata con i dati di colei o colui che presenta l’istanza al Servizio Sociale Professionale del Comune di residenza, presso il quale è possibile trovare supporto e orientamento per la redazione della stessa.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222"/>
        <w:gridCol w:w="187"/>
        <w:gridCol w:w="285"/>
        <w:gridCol w:w="485"/>
        <w:gridCol w:w="297"/>
        <w:gridCol w:w="187"/>
        <w:gridCol w:w="493"/>
        <w:gridCol w:w="487"/>
        <w:gridCol w:w="513"/>
        <w:gridCol w:w="299"/>
        <w:gridCol w:w="191"/>
        <w:gridCol w:w="233"/>
        <w:gridCol w:w="256"/>
        <w:gridCol w:w="419"/>
        <w:gridCol w:w="70"/>
        <w:gridCol w:w="97"/>
        <w:gridCol w:w="373"/>
        <w:gridCol w:w="14"/>
        <w:gridCol w:w="484"/>
        <w:gridCol w:w="485"/>
        <w:gridCol w:w="486"/>
        <w:gridCol w:w="501"/>
        <w:gridCol w:w="10"/>
        <w:gridCol w:w="489"/>
        <w:gridCol w:w="411"/>
        <w:gridCol w:w="276"/>
        <w:gridCol w:w="484"/>
      </w:tblGrid>
      <w:tr w:rsidR="00C67562" w:rsidRPr="00312215" w:rsidTr="00C97D6B">
        <w:trPr>
          <w:trHeight w:val="397"/>
        </w:trPr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0"/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Il/La sottoscritto/a:</w:t>
            </w:r>
          </w:p>
        </w:tc>
        <w:tc>
          <w:tcPr>
            <w:tcW w:w="725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4332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Il: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 xml:space="preserve">(       </w:t>
            </w:r>
            <w:r w:rsidRPr="00201C29">
              <w:rPr>
                <w:rFonts w:ascii="Book Antiqua" w:hAnsi="Book Antiqua"/>
                <w:szCs w:val="36"/>
                <w:lang w:eastAsia="it-IT"/>
              </w:rPr>
              <w:t>)</w:t>
            </w:r>
          </w:p>
        </w:tc>
      </w:tr>
      <w:tr w:rsidR="00C67562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2421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911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4180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C97D6B">
        <w:trPr>
          <w:trHeight w:val="397"/>
        </w:trPr>
        <w:tc>
          <w:tcPr>
            <w:tcW w:w="32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578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2B4142" w:rsidTr="00C97D6B">
        <w:trPr>
          <w:trHeight w:val="227"/>
        </w:trPr>
        <w:tc>
          <w:tcPr>
            <w:tcW w:w="9868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67562" w:rsidRPr="00201C29" w:rsidRDefault="00C67562" w:rsidP="00C97D6B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bookmarkStart w:id="1" w:name="_Hlk147840550"/>
            <w:r w:rsidRPr="00201C29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bookmarkEnd w:id="1"/>
      <w:tr w:rsidR="00C67562" w:rsidRPr="00312215" w:rsidTr="00C97D6B">
        <w:trPr>
          <w:trHeight w:val="340"/>
        </w:trPr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68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C97D6B">
        <w:trPr>
          <w:trHeight w:val="397"/>
        </w:trPr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4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4013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C97D6B">
        <w:trPr>
          <w:trHeight w:val="39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Telefono:</w:t>
            </w:r>
          </w:p>
        </w:tc>
        <w:tc>
          <w:tcPr>
            <w:tcW w:w="315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855" w:type="dxa"/>
            <w:gridSpan w:val="1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C67562" w:rsidRPr="008B7D46" w:rsidRDefault="00C67562" w:rsidP="009E12D0">
      <w:pPr>
        <w:spacing w:after="120" w:line="240" w:lineRule="auto"/>
        <w:rPr>
          <w:rFonts w:ascii="Book Antiqua" w:hAnsi="Book Antiqua"/>
          <w:sz w:val="10"/>
          <w:szCs w:val="1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5"/>
        <w:gridCol w:w="288"/>
        <w:gridCol w:w="7785"/>
      </w:tblGrid>
      <w:tr w:rsidR="00C67562" w:rsidTr="007434E4">
        <w:trPr>
          <w:trHeight w:val="309"/>
        </w:trPr>
        <w:tc>
          <w:tcPr>
            <w:tcW w:w="1555" w:type="dxa"/>
            <w:tcBorders>
              <w:top w:val="nil"/>
              <w:left w:val="nil"/>
              <w:bottom w:val="nil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 qualità di:</w:t>
            </w:r>
          </w:p>
        </w:tc>
        <w:tc>
          <w:tcPr>
            <w:tcW w:w="288" w:type="dxa"/>
          </w:tcPr>
          <w:p w:rsidR="00C67562" w:rsidRPr="0008305E" w:rsidRDefault="00C67562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C67562" w:rsidRPr="0008305E" w:rsidRDefault="00C67562" w:rsidP="0008305E">
            <w:pPr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Familiare di riferimento 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[</w:t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se segnato, indicare la parentela (madre, padre, fratello, figlio)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]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:</w:t>
            </w:r>
          </w:p>
        </w:tc>
      </w:tr>
      <w:tr w:rsidR="00C67562" w:rsidTr="007434E4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C67562" w:rsidRPr="0008305E" w:rsidRDefault="00C67562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C67562" w:rsidRPr="0008305E" w:rsidRDefault="00C67562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__________________________________________________________________</w:t>
            </w:r>
          </w:p>
        </w:tc>
      </w:tr>
      <w:tr w:rsidR="00C67562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</w:tcBorders>
          </w:tcPr>
          <w:p w:rsidR="00C67562" w:rsidRPr="0008305E" w:rsidRDefault="00C67562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</w:tcPr>
          <w:p w:rsidR="00C67562" w:rsidRPr="0008305E" w:rsidRDefault="00C67562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Tutore o Amministratore di Sostegno</w:t>
            </w:r>
          </w:p>
        </w:tc>
      </w:tr>
    </w:tbl>
    <w:p w:rsidR="00C67562" w:rsidRPr="000F5969" w:rsidRDefault="00C67562" w:rsidP="00C97D34">
      <w:pPr>
        <w:spacing w:after="240" w:line="240" w:lineRule="auto"/>
        <w:ind w:left="1559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bookmarkStart w:id="2" w:name="_Hlk147157652"/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uno solo dei riquadri</w:t>
      </w:r>
    </w:p>
    <w:p w:rsidR="00C67562" w:rsidRDefault="00C67562" w:rsidP="000E40A5">
      <w:pPr>
        <w:spacing w:before="120"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 w:rsidRPr="002B4142">
        <w:rPr>
          <w:rFonts w:ascii="Book Antiqua" w:hAnsi="Book Antiqua"/>
          <w:b/>
          <w:bCs/>
          <w:smallCaps/>
          <w:sz w:val="32"/>
          <w:szCs w:val="48"/>
          <w:lang w:eastAsia="it-IT"/>
        </w:rPr>
        <w:t>Chiede</w:t>
      </w:r>
    </w:p>
    <w:bookmarkEnd w:id="2"/>
    <w:p w:rsidR="00C67562" w:rsidRDefault="00C67562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L’accesso al seguente servizio socio-assistenziale: </w:t>
      </w:r>
    </w:p>
    <w:p w:rsidR="00C67562" w:rsidRPr="009B7833" w:rsidRDefault="00C67562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LABORATORI DI  EDUCATIVA TERRITORIALE CENTRO RICREATIVO ESTIVO </w:t>
      </w:r>
    </w:p>
    <w:p w:rsidR="00C67562" w:rsidRDefault="00C67562" w:rsidP="00083EE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br w:type="page"/>
        <w:t>In favore di</w:t>
      </w:r>
    </w:p>
    <w:p w:rsidR="00C67562" w:rsidRPr="002B4142" w:rsidRDefault="00C67562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3" w:name="_Hlk14715804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 w:rsidRPr="002B4142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Beneficiario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 xml:space="preserve"> (Minore)</w:t>
      </w:r>
    </w:p>
    <w:p w:rsidR="00C67562" w:rsidRPr="00B265B3" w:rsidRDefault="00C67562" w:rsidP="002B4142">
      <w:pPr>
        <w:spacing w:after="120" w:line="240" w:lineRule="auto"/>
        <w:jc w:val="both"/>
        <w:rPr>
          <w:rFonts w:ascii="Book Antiqua" w:hAnsi="Book Antiqua"/>
          <w:i/>
          <w:iCs/>
          <w:sz w:val="18"/>
          <w:szCs w:val="28"/>
          <w:lang w:eastAsia="it-IT"/>
        </w:rPr>
      </w:pPr>
      <w:r w:rsidRPr="00B265B3">
        <w:rPr>
          <w:rFonts w:ascii="Book Antiqua" w:hAnsi="Book Antiqua"/>
          <w:b/>
          <w:bCs/>
          <w:i/>
          <w:iCs/>
          <w:sz w:val="18"/>
          <w:szCs w:val="28"/>
          <w:lang w:eastAsia="it-IT"/>
        </w:rPr>
        <w:t>N.B.:</w:t>
      </w:r>
      <w:r w:rsidRPr="00B265B3">
        <w:rPr>
          <w:rFonts w:ascii="Book Antiqua" w:hAnsi="Book Antiqua"/>
          <w:i/>
          <w:iCs/>
          <w:sz w:val="18"/>
          <w:szCs w:val="28"/>
          <w:lang w:eastAsia="it-IT"/>
        </w:rPr>
        <w:t xml:space="preserve"> per ogni possibile beneficiario è necessario compilare una specifica istanza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3"/>
        <w:gridCol w:w="115"/>
        <w:gridCol w:w="189"/>
        <w:gridCol w:w="154"/>
        <w:gridCol w:w="555"/>
        <w:gridCol w:w="64"/>
        <w:gridCol w:w="486"/>
        <w:gridCol w:w="496"/>
        <w:gridCol w:w="486"/>
        <w:gridCol w:w="514"/>
        <w:gridCol w:w="302"/>
        <w:gridCol w:w="188"/>
        <w:gridCol w:w="233"/>
        <w:gridCol w:w="116"/>
        <w:gridCol w:w="140"/>
        <w:gridCol w:w="489"/>
        <w:gridCol w:w="100"/>
        <w:gridCol w:w="175"/>
        <w:gridCol w:w="211"/>
        <w:gridCol w:w="486"/>
        <w:gridCol w:w="203"/>
        <w:gridCol w:w="285"/>
        <w:gridCol w:w="489"/>
        <w:gridCol w:w="486"/>
        <w:gridCol w:w="486"/>
        <w:gridCol w:w="486"/>
        <w:gridCol w:w="487"/>
      </w:tblGrid>
      <w:tr w:rsidR="00C67562" w:rsidRPr="00312215" w:rsidTr="0008305E">
        <w:trPr>
          <w:trHeight w:val="397"/>
        </w:trPr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3"/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Nome e Cognome:</w:t>
            </w:r>
          </w:p>
        </w:tc>
        <w:tc>
          <w:tcPr>
            <w:tcW w:w="740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08305E">
        <w:trPr>
          <w:trHeight w:val="397"/>
        </w:trPr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4" w:name="_Hlk147166783"/>
            <w:r w:rsidRPr="0008305E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3783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(         )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1945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7963" w:type="dxa"/>
            <w:gridSpan w:val="2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08305E">
        <w:trPr>
          <w:trHeight w:val="397"/>
        </w:trPr>
        <w:tc>
          <w:tcPr>
            <w:tcW w:w="330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362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2B4142" w:rsidTr="0008305E">
        <w:trPr>
          <w:trHeight w:val="227"/>
        </w:trPr>
        <w:tc>
          <w:tcPr>
            <w:tcW w:w="966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C67562" w:rsidRPr="0008305E" w:rsidRDefault="00C67562" w:rsidP="0008305E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tr w:rsidR="00C67562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6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08305E">
        <w:trPr>
          <w:trHeight w:val="397"/>
        </w:trPr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57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37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08305E">
        <w:trPr>
          <w:trHeight w:val="397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Cellulare:</w:t>
            </w:r>
          </w:p>
        </w:tc>
        <w:tc>
          <w:tcPr>
            <w:tcW w:w="3059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639" w:type="dxa"/>
            <w:gridSpan w:val="1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C67562" w:rsidRDefault="00C67562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bookmarkStart w:id="5" w:name="_Hlk147162845"/>
      <w:bookmarkEnd w:id="4"/>
    </w:p>
    <w:p w:rsidR="00C67562" w:rsidRDefault="00C67562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Visto l’Avviso Pubblico per l’accesso al servizio Laboratori di Educativa Territoriale dell’Azienda Speciale Consortile “Penisola Sorrentina” – Ambito Territoriale Sociale N33, ed il Regolamentio aziendale relativo al Servizio;</w:t>
      </w:r>
    </w:p>
    <w:p w:rsidR="00C67562" w:rsidRDefault="00C67562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Consapevole delle sanzioni e della decadenza dal beneficio eventualmente conseguito in caso di dichiarazioni mendaci, non veritiere, di formazione o uso di atti falsi, ai sensi degli artt. 46, 47, 75 e 76 del </w:t>
      </w:r>
      <w:r w:rsidRPr="002B4142">
        <w:rPr>
          <w:rFonts w:ascii="Book Antiqua" w:hAnsi="Book Antiqua"/>
          <w:b/>
          <w:bCs/>
          <w:szCs w:val="36"/>
          <w:lang w:eastAsia="it-IT"/>
        </w:rPr>
        <w:t>D.P.R. n. 445 del 2000</w:t>
      </w:r>
      <w:r>
        <w:rPr>
          <w:rFonts w:ascii="Book Antiqua" w:hAnsi="Book Antiqua"/>
          <w:szCs w:val="36"/>
          <w:lang w:eastAsia="it-IT"/>
        </w:rPr>
        <w:t>;</w:t>
      </w:r>
    </w:p>
    <w:p w:rsidR="00C67562" w:rsidRDefault="00C67562" w:rsidP="008B7D4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Dichiara che</w:t>
      </w:r>
      <w:bookmarkEnd w:id="5"/>
    </w:p>
    <w:p w:rsidR="00C67562" w:rsidRPr="008B7D46" w:rsidRDefault="00C67562" w:rsidP="008B7D46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6" w:name="_Hlk14716241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>Composizione Nucleo Familiare ed altri dati</w:t>
      </w:r>
    </w:p>
    <w:p w:rsidR="00C67562" w:rsidRPr="002B4142" w:rsidRDefault="00C67562" w:rsidP="008B7D4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Compilare </w:t>
      </w: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la sezione indicando i membri presenti nel nucleo familiare del possibile beneficiario, così come da visura anagrafica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81"/>
        <w:gridCol w:w="850"/>
        <w:gridCol w:w="2835"/>
        <w:gridCol w:w="1128"/>
      </w:tblGrid>
      <w:tr w:rsidR="00C67562" w:rsidRPr="008B7D46" w:rsidTr="0008305E">
        <w:trPr>
          <w:trHeight w:val="454"/>
        </w:trPr>
        <w:tc>
          <w:tcPr>
            <w:tcW w:w="534" w:type="dxa"/>
            <w:vAlign w:val="center"/>
          </w:tcPr>
          <w:bookmarkEnd w:id="6"/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Nr.</w:t>
            </w: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Cognome e Nome</w:t>
            </w: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Età</w:t>
            </w: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Parentela con il possibile beneficiario</w:t>
            </w: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szCs w:val="36"/>
                <w:lang w:eastAsia="it-IT"/>
              </w:rPr>
              <w:t>Eventuale disabilità</w:t>
            </w: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C67562" w:rsidRPr="00D65B8B" w:rsidRDefault="00C67562" w:rsidP="00F91864">
      <w:pPr>
        <w:spacing w:after="240" w:line="240" w:lineRule="auto"/>
        <w:jc w:val="both"/>
        <w:rPr>
          <w:rFonts w:ascii="Book Antiqua" w:hAnsi="Book Antiqua"/>
          <w:i/>
          <w:iCs/>
          <w:color w:val="7F7F7F"/>
          <w:sz w:val="1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269"/>
      </w:tblGrid>
      <w:tr w:rsidR="00C67562" w:rsidTr="0008305E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Il valore dell’</w:t>
            </w:r>
            <w:r w:rsidRPr="0008305E">
              <w:rPr>
                <w:rFonts w:ascii="Book Antiqua" w:hAnsi="Book Antiqua"/>
                <w:b/>
                <w:bCs/>
                <w:szCs w:val="36"/>
                <w:lang w:eastAsia="it-IT"/>
              </w:rPr>
              <w:t>attestazione ISEE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, in corso di validità, del nucleo familiare è pari ad €: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C67562" w:rsidRDefault="00C67562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C67562" w:rsidRDefault="00C67562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C67562" w:rsidRDefault="00C67562" w:rsidP="00765ACE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  <w:bookmarkStart w:id="7" w:name="_Hlk147164403"/>
    </w:p>
    <w:p w:rsidR="00C67562" w:rsidRDefault="00C67562" w:rsidP="00765ACE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C67562" w:rsidRDefault="00C67562" w:rsidP="00765ACE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C67562" w:rsidRPr="008B7D46" w:rsidRDefault="00C67562" w:rsidP="00765ACE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8" w:name="_Hlk147162785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P</w:t>
      </w:r>
      <w:r w:rsidRPr="00611689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ossesso Requisiti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del possibile beneficiario</w:t>
      </w:r>
    </w:p>
    <w:p w:rsidR="00C67562" w:rsidRPr="00E04BC6" w:rsidRDefault="00C67562" w:rsidP="00765ACE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le caselle corrispondenti ai requisiti posseduti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C67562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C6756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C67562" w:rsidRPr="004E438F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  <w:r w:rsidRPr="00DA5E09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C67562" w:rsidRPr="00DA5E09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DA5E09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4E438F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C67562" w:rsidRPr="00DA5E09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DA5E09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4E438F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DA5E09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RPr="00CB0615" w:rsidTr="00602B6A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RPr="00CB0615" w:rsidTr="00602B6A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C67562" w:rsidRPr="00BC5C0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C67562" w:rsidRPr="00BC5C02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C67562" w:rsidRPr="00BC5C02" w:rsidRDefault="00C67562" w:rsidP="00602B6A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C6756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5.862,8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1.725,59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7.588,38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3.451,17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RPr="00CB0615" w:rsidTr="00602B6A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C67562" w:rsidTr="00602B6A">
        <w:trPr>
          <w:trHeight w:val="397"/>
        </w:trPr>
        <w:tc>
          <w:tcPr>
            <w:tcW w:w="5240" w:type="dxa"/>
            <w:vMerge w:val="restart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97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C67562" w:rsidTr="00602B6A">
        <w:trPr>
          <w:trHeight w:val="340"/>
        </w:trPr>
        <w:tc>
          <w:tcPr>
            <w:tcW w:w="5240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467"/>
        </w:trPr>
        <w:tc>
          <w:tcPr>
            <w:tcW w:w="9067" w:type="dxa"/>
            <w:gridSpan w:val="2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C67562" w:rsidRDefault="00C67562" w:rsidP="00765ACE">
      <w:pPr>
        <w:spacing w:after="120" w:line="288" w:lineRule="auto"/>
        <w:jc w:val="both"/>
        <w:rPr>
          <w:rFonts w:ascii="Abadi" w:hAnsi="Abadi"/>
          <w:lang w:eastAsia="it-IT"/>
        </w:rPr>
      </w:pPr>
    </w:p>
    <w:bookmarkEnd w:id="8"/>
    <w:p w:rsidR="00C67562" w:rsidRDefault="00C67562" w:rsidP="00765ACE">
      <w:pPr>
        <w:spacing w:after="120" w:line="240" w:lineRule="auto"/>
        <w:ind w:firstLine="284"/>
        <w:jc w:val="center"/>
        <w:rPr>
          <w:rFonts w:ascii="Book Antiqua" w:hAnsi="Book Antiqua"/>
          <w:color w:val="C00000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Inoltre</w:t>
      </w:r>
    </w:p>
    <w:p w:rsidR="00C67562" w:rsidRPr="008B7D46" w:rsidRDefault="00C67562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Autorizzazioni e Impegni</w:t>
      </w:r>
    </w:p>
    <w:p w:rsidR="00C67562" w:rsidRPr="00F87A41" w:rsidRDefault="00C67562" w:rsidP="00F87A41">
      <w:pPr>
        <w:spacing w:after="0" w:line="240" w:lineRule="auto"/>
        <w:jc w:val="both"/>
        <w:rPr>
          <w:rFonts w:ascii="Book Antiqua" w:hAnsi="Book Antiqua"/>
          <w:i/>
          <w:iCs/>
          <w:color w:val="7F7F7F"/>
          <w:sz w:val="10"/>
          <w:szCs w:val="18"/>
          <w:lang w:eastAsia="it-IT"/>
        </w:rPr>
      </w:pPr>
    </w:p>
    <w:p w:rsidR="00C67562" w:rsidRPr="00BC63BF" w:rsidRDefault="00C67562" w:rsidP="0006274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il trattamento dei dati personali ai sensi della vigente normativa sulla privacy, in base a quanto letto nell’informativa allegata alla presente istanza, di cui al Regolamento Europeo per la protezione dei dati 2016/679 (GDPR);</w:t>
      </w:r>
    </w:p>
    <w:p w:rsidR="00C67562" w:rsidRPr="001D3613" w:rsidRDefault="00C67562" w:rsidP="001D462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 Servizi Sociali Comunali e l’Ufficio di Piano dell’ASPS “Penisola Sorrentina” – ATS N33 – a fornire i recapiti utili ai prestatori scelti per l’erogazione dei servizi;</w:t>
      </w:r>
    </w:p>
    <w:p w:rsidR="00C67562" w:rsidRPr="00DA5E09" w:rsidRDefault="00C67562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>
        <w:rPr>
          <w:rFonts w:ascii="Book Antiqua" w:hAnsi="Book Antiqua"/>
          <w:lang w:eastAsia="it-IT"/>
        </w:rPr>
        <w:t>COMUNICA d</w:t>
      </w:r>
      <w:r w:rsidRPr="00DA5E09">
        <w:rPr>
          <w:rFonts w:ascii="Book Antiqua" w:hAnsi="Book Antiqua"/>
          <w:lang w:eastAsia="it-IT"/>
        </w:rPr>
        <w:t xml:space="preserve">i voler partecipare al servizio : </w:t>
      </w:r>
      <w:r w:rsidRPr="00DA5E09">
        <w:rPr>
          <w:rFonts w:ascii="Book Antiqua" w:hAnsi="Book Antiqua"/>
          <w:lang w:eastAsia="it-IT"/>
        </w:rPr>
        <w:tab/>
      </w:r>
      <w:r w:rsidRPr="00DA5E09">
        <w:rPr>
          <w:rFonts w:ascii="Book Antiqua" w:hAnsi="Book Antiqua"/>
          <w:lang w:eastAsia="it-IT"/>
        </w:rPr>
        <w:tab/>
      </w:r>
    </w:p>
    <w:p w:rsidR="00C67562" w:rsidRPr="00DA5E09" w:rsidRDefault="00C67562" w:rsidP="006752AF">
      <w:pPr>
        <w:spacing w:after="240" w:line="240" w:lineRule="auto"/>
        <w:ind w:left="3900" w:firstLine="348"/>
        <w:jc w:val="both"/>
        <w:rPr>
          <w:rFonts w:ascii="Book Antiqua" w:hAnsi="Book Antiqua"/>
          <w:lang w:eastAsia="it-IT"/>
        </w:rPr>
      </w:pPr>
      <w:r w:rsidRPr="00DA5E09">
        <w:rPr>
          <w:rFonts w:ascii="Book Antiqua" w:hAnsi="Book Antiqua"/>
          <w:lang w:eastAsia="it-IT"/>
        </w:rPr>
        <w:t>□dal 01/07/2024  al 31/07/2024 (1° TURNO)</w:t>
      </w:r>
    </w:p>
    <w:p w:rsidR="00C67562" w:rsidRPr="00DA5E09" w:rsidRDefault="00C67562" w:rsidP="006842FA">
      <w:pPr>
        <w:spacing w:after="240" w:line="240" w:lineRule="auto"/>
        <w:ind w:left="4245"/>
        <w:jc w:val="both"/>
        <w:rPr>
          <w:rFonts w:ascii="Book Antiqua" w:hAnsi="Book Antiqua"/>
          <w:lang w:eastAsia="it-IT"/>
        </w:rPr>
      </w:pPr>
      <w:r w:rsidRPr="00DA5E09">
        <w:rPr>
          <w:rFonts w:ascii="Book Antiqua" w:hAnsi="Book Antiqua"/>
          <w:lang w:eastAsia="it-IT"/>
        </w:rPr>
        <w:t>□ dal 01/08/2024 al 31/08/2024 (2° TURNO)</w:t>
      </w:r>
    </w:p>
    <w:p w:rsidR="00C67562" w:rsidRPr="00DA5E09" w:rsidRDefault="00C67562" w:rsidP="006842FA">
      <w:pPr>
        <w:spacing w:after="240" w:line="240" w:lineRule="auto"/>
        <w:ind w:left="4248"/>
        <w:jc w:val="both"/>
        <w:rPr>
          <w:rFonts w:ascii="Book Antiqua" w:hAnsi="Book Antiqua"/>
          <w:lang w:eastAsia="it-IT"/>
        </w:rPr>
      </w:pPr>
      <w:r w:rsidRPr="00DA5E09">
        <w:rPr>
          <w:rFonts w:ascii="Book Antiqua" w:hAnsi="Book Antiqua"/>
          <w:lang w:eastAsia="it-IT"/>
        </w:rPr>
        <w:t>□ dal 01/07/2024  al 31/08/2024 (INTERO PERIODO)</w:t>
      </w:r>
    </w:p>
    <w:p w:rsidR="00C67562" w:rsidRPr="00B265B3" w:rsidRDefault="00C67562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DICHIARA Di aver preso visione del Programma Organizzativo per l’erogazione del Servizio e del Relativo Regolamento e pertanto Comunica di voler scegliere il seguente prestatore: _____________________________________________________________________________________</w:t>
      </w:r>
    </w:p>
    <w:p w:rsidR="00C67562" w:rsidRPr="008B0F6E" w:rsidRDefault="00C67562" w:rsidP="00CD4845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Book Antiqua" w:hAnsi="Book Antiqua"/>
          <w:b/>
          <w:u w:val="single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 la compartecipazione alla spesa a proprio carico dovrà essere versata attraverso la piattaforma tecnologica PagoPA, collegandosi al sito www.aspspenisolasorrentina.it, entro la data di scadenza del Bando di Accesso al Servizio;</w:t>
      </w:r>
      <w:r>
        <w:rPr>
          <w:rFonts w:ascii="Book Antiqua" w:hAnsi="Book Antiqua"/>
          <w:lang w:eastAsia="it-IT"/>
        </w:rPr>
        <w:t xml:space="preserve">  </w:t>
      </w:r>
      <w:r w:rsidRPr="008B0F6E">
        <w:rPr>
          <w:rFonts w:ascii="Book Antiqua" w:hAnsi="Book Antiqua"/>
          <w:b/>
          <w:u w:val="single"/>
          <w:lang w:eastAsia="it-IT"/>
        </w:rPr>
        <w:t>Qualora il cittadino scegliesse di partecipare per l’intero periodo, la quota di compartecipazione relativa al 2° turno dovrà essere versata entro il 12/07/2024;</w:t>
      </w:r>
    </w:p>
    <w:p w:rsidR="00C67562" w:rsidRPr="008B0F6E" w:rsidRDefault="00C67562" w:rsidP="00CD4845">
      <w:pPr>
        <w:spacing w:after="0" w:line="240" w:lineRule="auto"/>
        <w:jc w:val="both"/>
        <w:rPr>
          <w:rFonts w:ascii="Book Antiqua" w:hAnsi="Book Antiqua"/>
          <w:b/>
          <w:u w:val="single"/>
          <w:lang w:eastAsia="it-IT"/>
        </w:rPr>
      </w:pPr>
    </w:p>
    <w:p w:rsidR="00C67562" w:rsidRPr="00B265B3" w:rsidRDefault="00C67562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del fatto che l’erogazione delle prestazioni previste dal Servizio è subordinata all’effettiva partecipazione alla spesa. La mancata partecipazione alla spesa  entro la data di scadenza del Bando di Accesso, comporta l’esclusione della presente domanda di accesso, in quanto incompleta.</w:t>
      </w:r>
    </w:p>
    <w:p w:rsidR="00C67562" w:rsidRPr="00B265B3" w:rsidRDefault="00C67562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che, qualora  intendesse rifiutare l’erogazione del Servizio, è tenuto a presentare formale rinuncia scritta presso l’Ufficio Servizi Sociali del proprio Comune di Residenza, prima della data di avvio del servizio e/o del periodo di erogazione di riferimento.</w:t>
      </w:r>
    </w:p>
    <w:p w:rsidR="00C67562" w:rsidRPr="00B265B3" w:rsidRDefault="00C67562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 xml:space="preserve">Si precisa che, qualora la domanda di accesso non fosse collocata utilmente in graduatoria, e/o il cittadino presentasse formale rinuncia scritta prima dell’avvio del servizio e/o del periodo di riferimento, potrà richiedere il rimborso totale della quota di compartecipazione versata, compilando l’apposito modulo presente sul sito  http://www.aspspenisolasorrentina.it. </w:t>
      </w:r>
    </w:p>
    <w:bookmarkEnd w:id="7"/>
    <w:p w:rsidR="00C67562" w:rsidRPr="008B7D46" w:rsidRDefault="00C67562" w:rsidP="00BC63BF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Allegati</w:t>
      </w:r>
    </w:p>
    <w:p w:rsidR="00C67562" w:rsidRDefault="00C67562" w:rsidP="00BC63BF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Allegare alla presente istanza i documenti obbligatori di seguito indicati</w:t>
      </w:r>
    </w:p>
    <w:p w:rsidR="00C67562" w:rsidRPr="00A86058" w:rsidRDefault="00C67562" w:rsidP="00A86058">
      <w:pPr>
        <w:spacing w:after="0" w:line="240" w:lineRule="auto"/>
        <w:jc w:val="both"/>
        <w:rPr>
          <w:rFonts w:ascii="Book Antiqua" w:hAnsi="Book Antiqua"/>
          <w:szCs w:val="36"/>
          <w:u w:val="single"/>
          <w:lang w:eastAsia="it-IT"/>
        </w:rPr>
      </w:pPr>
      <w:r w:rsidRPr="00A86058">
        <w:rPr>
          <w:rFonts w:ascii="Book Antiqua" w:hAnsi="Book Antiqua"/>
          <w:szCs w:val="36"/>
          <w:u w:val="single"/>
          <w:lang w:eastAsia="it-IT"/>
        </w:rPr>
        <w:t>Si allega:</w:t>
      </w:r>
    </w:p>
    <w:p w:rsidR="00C67562" w:rsidRPr="00BC63BF" w:rsidRDefault="00C67562" w:rsidP="00BC63BF">
      <w:pPr>
        <w:numPr>
          <w:ilvl w:val="0"/>
          <w:numId w:val="2"/>
        </w:numPr>
        <w:spacing w:after="0"/>
        <w:ind w:left="284" w:hanging="284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richiedente;</w:t>
      </w:r>
    </w:p>
    <w:p w:rsidR="00C67562" w:rsidRPr="00BC63BF" w:rsidRDefault="00C67562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beneficiario – in caso di minore privo di C.I., allegare copia del C.F.);</w:t>
      </w:r>
    </w:p>
    <w:p w:rsidR="00C67562" w:rsidRPr="0006274D" w:rsidRDefault="00C67562" w:rsidP="0006274D">
      <w:pPr>
        <w:spacing w:after="0" w:line="240" w:lineRule="auto"/>
        <w:ind w:left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i/>
          <w:iCs/>
          <w:color w:val="7F7F7F"/>
          <w:sz w:val="18"/>
          <w:szCs w:val="18"/>
        </w:rPr>
        <w:t>In alternativa, per cittadini stranieri, copia permesso di soggiorno EXTRA UE o permesso soggiorno UE</w:t>
      </w:r>
    </w:p>
    <w:p w:rsidR="00C67562" w:rsidRPr="006752AF" w:rsidRDefault="00C67562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</w:rPr>
        <w:t>Attestazione ISEE in corso di validità (Se non allegata si considera la compartecipazione più alta);</w:t>
      </w:r>
    </w:p>
    <w:p w:rsidR="00C67562" w:rsidRPr="00B265B3" w:rsidRDefault="00C67562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B265B3">
        <w:rPr>
          <w:rFonts w:ascii="Book Antiqua" w:hAnsi="Book Antiqua"/>
        </w:rPr>
        <w:t>copia della ricevuta del versamento della quota di compartecipazione a proprio carico</w:t>
      </w:r>
    </w:p>
    <w:p w:rsidR="00C67562" w:rsidRPr="00E04BC6" w:rsidRDefault="00C67562" w:rsidP="00014A9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In caso di richiedente titolare di protezione giuridica (</w:t>
      </w:r>
      <w:r w:rsidRPr="00E04BC6">
        <w:rPr>
          <w:rFonts w:ascii="Book Antiqua" w:hAnsi="Book Antiqua"/>
          <w:i/>
          <w:iCs/>
          <w:sz w:val="18"/>
          <w:szCs w:val="18"/>
        </w:rPr>
        <w:t>obbligatorio</w:t>
      </w:r>
      <w:r w:rsidRPr="00E04BC6">
        <w:rPr>
          <w:rFonts w:ascii="Book Antiqua" w:hAnsi="Book Antiqua"/>
        </w:rPr>
        <w:t>):</w:t>
      </w:r>
    </w:p>
    <w:p w:rsidR="00C67562" w:rsidRPr="00E04BC6" w:rsidRDefault="00C67562" w:rsidP="00CD083D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Atto nomina Autorità Giudiziaria competente;</w:t>
      </w:r>
    </w:p>
    <w:p w:rsidR="00C67562" w:rsidRPr="00E04BC6" w:rsidRDefault="00C67562" w:rsidP="00014A9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Altro (indicare eventuali altri allegati):</w:t>
      </w:r>
    </w:p>
    <w:p w:rsidR="00C67562" w:rsidRPr="00E04BC6" w:rsidRDefault="00C67562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C67562" w:rsidRPr="00E04BC6" w:rsidRDefault="00C67562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C67562" w:rsidRPr="00E04BC6" w:rsidRDefault="00C67562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C67562" w:rsidRPr="0011414E" w:rsidRDefault="00C67562" w:rsidP="0011414E">
      <w:pPr>
        <w:spacing w:after="0" w:line="240" w:lineRule="auto"/>
        <w:jc w:val="both"/>
        <w:rPr>
          <w:rFonts w:ascii="Book Antiqua" w:hAnsi="Book Antiqua"/>
        </w:rPr>
      </w:pP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C67562" w:rsidTr="0008305E">
        <w:trPr>
          <w:trHeight w:val="906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Luogo e Data</w:t>
            </w:r>
          </w:p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7" w:type="dxa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Firma</w:t>
            </w:r>
          </w:p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:rsidR="00C67562" w:rsidRDefault="00C67562" w:rsidP="00495FE3">
      <w:pPr>
        <w:spacing w:after="0" w:line="240" w:lineRule="auto"/>
        <w:jc w:val="both"/>
        <w:rPr>
          <w:rFonts w:ascii="Book Antiqua" w:hAnsi="Book Antiqua"/>
        </w:rPr>
      </w:pPr>
    </w:p>
    <w:p w:rsidR="00C67562" w:rsidRDefault="00C67562" w:rsidP="009B59C7">
      <w:pPr>
        <w:spacing w:after="0" w:line="240" w:lineRule="auto"/>
        <w:jc w:val="both"/>
        <w:rPr>
          <w:rFonts w:ascii="Book Antiqua" w:hAnsi="Book Antiqua"/>
        </w:rPr>
      </w:pPr>
    </w:p>
    <w:p w:rsidR="00C67562" w:rsidRPr="0091423E" w:rsidRDefault="00C67562" w:rsidP="009B59C7">
      <w:pPr>
        <w:spacing w:after="0" w:line="240" w:lineRule="auto"/>
        <w:jc w:val="center"/>
        <w:rPr>
          <w:rFonts w:ascii="Book Antiqua" w:hAnsi="Book Antiqua"/>
          <w:sz w:val="8"/>
          <w:szCs w:val="8"/>
        </w:rPr>
      </w:pPr>
      <w:r>
        <w:rPr>
          <w:rFonts w:ascii="Book Antiqua" w:hAnsi="Book Antiqua"/>
          <w:sz w:val="8"/>
          <w:szCs w:val="8"/>
        </w:rPr>
        <w:br w:type="page"/>
      </w:r>
    </w:p>
    <w:p w:rsidR="00C67562" w:rsidRPr="00495FE3" w:rsidRDefault="00C67562" w:rsidP="009B59C7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495FE3">
        <w:rPr>
          <w:rFonts w:ascii="Book Antiqua" w:hAnsi="Book Antiqua"/>
          <w:b/>
          <w:bCs/>
          <w:sz w:val="20"/>
          <w:szCs w:val="20"/>
        </w:rPr>
        <w:t>INFORMATIVA PRIVACY</w:t>
      </w:r>
    </w:p>
    <w:p w:rsidR="00C67562" w:rsidRPr="00495FE3" w:rsidRDefault="00C67562" w:rsidP="0091423E">
      <w:pPr>
        <w:spacing w:after="0" w:line="240" w:lineRule="auto"/>
        <w:jc w:val="center"/>
        <w:rPr>
          <w:rFonts w:ascii="Book Antiqua" w:hAnsi="Book Antiqua"/>
          <w:b/>
          <w:bCs/>
          <w:sz w:val="12"/>
          <w:szCs w:val="12"/>
        </w:rPr>
      </w:pPr>
    </w:p>
    <w:p w:rsidR="00C67562" w:rsidRDefault="00C67562" w:rsidP="0091423E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91423E">
        <w:rPr>
          <w:rFonts w:ascii="Book Antiqua" w:hAnsi="Book Antiqua"/>
          <w:sz w:val="18"/>
          <w:szCs w:val="18"/>
        </w:rPr>
        <w:t xml:space="preserve">Gentile </w:t>
      </w:r>
      <w:r w:rsidRPr="00495FE3">
        <w:rPr>
          <w:rFonts w:ascii="Book Antiqua" w:hAnsi="Book Antiqua"/>
          <w:sz w:val="18"/>
          <w:szCs w:val="18"/>
        </w:rPr>
        <w:t>cittadino</w:t>
      </w:r>
      <w:r w:rsidRPr="0091423E">
        <w:rPr>
          <w:rFonts w:ascii="Book Antiqua" w:hAnsi="Book Antiqua"/>
          <w:sz w:val="18"/>
          <w:szCs w:val="18"/>
        </w:rPr>
        <w:t>,</w:t>
      </w:r>
      <w:r w:rsidRPr="00495FE3">
        <w:rPr>
          <w:rFonts w:ascii="Book Antiqua" w:hAnsi="Book Antiqua"/>
          <w:sz w:val="18"/>
          <w:szCs w:val="18"/>
        </w:rPr>
        <w:t xml:space="preserve"> la presente informativa è resa ai sensi dell’art. 13 del Regolamento Generale UE sulla Protezione dei Dati personali (RGPD) e ha lo scopo di informarLa sulle modalità di trattamento dei Suoi dati personali che avverrà in base ai principi di liceità, correttezza e trasparenza.</w:t>
      </w:r>
    </w:p>
    <w:p w:rsidR="00C67562" w:rsidRPr="0045260E" w:rsidRDefault="00C67562" w:rsidP="0091423E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263F7D" w:rsidRDefault="00C67562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1.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Titolare del trattamento</w:t>
      </w:r>
    </w:p>
    <w:p w:rsidR="00C67562" w:rsidRDefault="00C67562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Titolare del trattamento è l’Azienda Speciale Consortile per i servizi alla persona “Penisola Sorrentina” (ASPS) avente sede in Via degli aranci, 41 – 80067 Sorrento (NA) (C.F.: 09025691214)</w:t>
      </w:r>
      <w:r w:rsidRPr="00495FE3">
        <w:rPr>
          <w:rFonts w:ascii="Book Antiqua" w:hAnsi="Book Antiqua"/>
          <w:sz w:val="18"/>
          <w:szCs w:val="18"/>
        </w:rPr>
        <w:t xml:space="preserve">. </w:t>
      </w:r>
    </w:p>
    <w:p w:rsidR="00C67562" w:rsidRDefault="00C67562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 xml:space="preserve">PEO: </w:t>
      </w:r>
      <w:hyperlink r:id="rId7" w:history="1">
        <w:r w:rsidRPr="00495FE3">
          <w:rPr>
            <w:rStyle w:val="Hyperlink"/>
            <w:rFonts w:ascii="Book Antiqua" w:hAnsi="Book Antiqua"/>
            <w:sz w:val="18"/>
            <w:szCs w:val="18"/>
          </w:rPr>
          <w:t>pszn33@gmail.com</w:t>
        </w:r>
      </w:hyperlink>
      <w:r w:rsidRPr="00495FE3">
        <w:rPr>
          <w:rFonts w:ascii="Book Antiqua" w:hAnsi="Book Antiqua"/>
          <w:sz w:val="18"/>
          <w:szCs w:val="18"/>
        </w:rPr>
        <w:t xml:space="preserve"> </w:t>
      </w:r>
      <w:r w:rsidRPr="00263F7D">
        <w:rPr>
          <w:rFonts w:ascii="Book Antiqua" w:hAnsi="Book Antiqua"/>
          <w:sz w:val="18"/>
          <w:szCs w:val="18"/>
        </w:rPr>
        <w:t xml:space="preserve"> PEC: </w:t>
      </w:r>
      <w:hyperlink r:id="rId8" w:history="1">
        <w:r w:rsidRPr="00263F7D">
          <w:rPr>
            <w:rStyle w:val="Hyperlink"/>
            <w:rFonts w:ascii="Book Antiqua" w:hAnsi="Book Antiqua"/>
            <w:sz w:val="18"/>
            <w:szCs w:val="18"/>
          </w:rPr>
          <w:t>asps-penisolasorrentina@pec.it</w:t>
        </w:r>
      </w:hyperlink>
      <w:r w:rsidRPr="00263F7D">
        <w:rPr>
          <w:rFonts w:ascii="Book Antiqua" w:hAnsi="Book Antiqua"/>
          <w:sz w:val="18"/>
          <w:szCs w:val="18"/>
        </w:rPr>
        <w:t xml:space="preserve"> </w:t>
      </w:r>
    </w:p>
    <w:p w:rsidR="00C67562" w:rsidRPr="00263F7D" w:rsidRDefault="00C67562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263F7D" w:rsidRDefault="00C67562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2.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Responsabile della protezione dei dati (RPD)</w:t>
      </w:r>
    </w:p>
    <w:p w:rsidR="00C67562" w:rsidRDefault="00C67562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Responsabile della protezione dei dati può essere contattato al seguente indirizzo:</w:t>
      </w:r>
      <w:r>
        <w:rPr>
          <w:rFonts w:ascii="Book Antiqua" w:hAnsi="Book Antiqua"/>
          <w:sz w:val="18"/>
          <w:szCs w:val="18"/>
        </w:rPr>
        <w:t xml:space="preserve"> </w:t>
      </w:r>
      <w:hyperlink r:id="rId9" w:history="1">
        <w:r w:rsidRPr="002134D3">
          <w:rPr>
            <w:rStyle w:val="Hyperlink"/>
            <w:rFonts w:ascii="Book Antiqua" w:hAnsi="Book Antiqua"/>
            <w:sz w:val="18"/>
            <w:szCs w:val="18"/>
          </w:rPr>
          <w:t>responsabileprotezionedati@pszn33.it</w:t>
        </w:r>
      </w:hyperlink>
      <w:r>
        <w:rPr>
          <w:rFonts w:ascii="Book Antiqua" w:hAnsi="Book Antiqua"/>
          <w:sz w:val="18"/>
          <w:szCs w:val="18"/>
        </w:rPr>
        <w:t xml:space="preserve"> </w:t>
      </w:r>
    </w:p>
    <w:p w:rsidR="00C67562" w:rsidRPr="00263F7D" w:rsidRDefault="00C67562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3F43C8" w:rsidRDefault="00C67562" w:rsidP="00F779DC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3. </w:t>
      </w:r>
      <w:r w:rsidRPr="003F43C8">
        <w:rPr>
          <w:rFonts w:ascii="Book Antiqua" w:hAnsi="Book Antiqua"/>
          <w:b/>
          <w:bCs/>
          <w:sz w:val="18"/>
          <w:szCs w:val="18"/>
          <w:u w:val="single"/>
        </w:rPr>
        <w:t>Finalità, base giuridica e durata del trattamento</w:t>
      </w:r>
    </w:p>
    <w:p w:rsidR="00C67562" w:rsidRPr="003F43C8" w:rsidRDefault="00C67562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I </w:t>
      </w:r>
      <w:r w:rsidRPr="003F43C8">
        <w:rPr>
          <w:rFonts w:ascii="Book Antiqua" w:hAnsi="Book Antiqua"/>
          <w:b/>
          <w:bCs/>
          <w:sz w:val="18"/>
          <w:szCs w:val="18"/>
        </w:rPr>
        <w:t>dati personali</w:t>
      </w:r>
      <w:r w:rsidRPr="003F43C8">
        <w:rPr>
          <w:rFonts w:ascii="Book Antiqua" w:hAnsi="Book Antiqua"/>
          <w:sz w:val="18"/>
          <w:szCs w:val="18"/>
        </w:rPr>
        <w:t xml:space="preserve"> oggetto del trattamento sono:</w:t>
      </w:r>
      <w:r w:rsidRPr="00495FE3">
        <w:rPr>
          <w:rFonts w:ascii="Book Antiqua" w:hAnsi="Book Antiqua"/>
          <w:sz w:val="18"/>
          <w:szCs w:val="18"/>
        </w:rPr>
        <w:t xml:space="preserve"> a) d</w:t>
      </w:r>
      <w:r w:rsidRPr="003F43C8">
        <w:rPr>
          <w:rFonts w:ascii="Book Antiqua" w:hAnsi="Book Antiqua"/>
          <w:sz w:val="18"/>
          <w:szCs w:val="18"/>
        </w:rPr>
        <w:t>ati comuni (dati anagrafici, dati di contatto, informazioni relative al nucleo familiare, informazioni relativi all’attività lavorativa, dati fiscali);</w:t>
      </w:r>
      <w:r w:rsidRPr="00495FE3">
        <w:rPr>
          <w:rFonts w:ascii="Book Antiqua" w:hAnsi="Book Antiqua"/>
          <w:sz w:val="18"/>
          <w:szCs w:val="18"/>
        </w:rPr>
        <w:t xml:space="preserve"> b) d</w:t>
      </w:r>
      <w:r w:rsidRPr="003F43C8">
        <w:rPr>
          <w:rFonts w:ascii="Book Antiqua" w:hAnsi="Book Antiqua"/>
          <w:sz w:val="18"/>
          <w:szCs w:val="18"/>
        </w:rPr>
        <w:t>ati particolari ai sensi dell’art. 9 RGPD (dati sanitari).</w:t>
      </w:r>
    </w:p>
    <w:p w:rsidR="00C67562" w:rsidRPr="003F43C8" w:rsidRDefault="00C67562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La </w:t>
      </w:r>
      <w:r w:rsidRPr="003F43C8">
        <w:rPr>
          <w:rFonts w:ascii="Book Antiqua" w:hAnsi="Book Antiqua"/>
          <w:b/>
          <w:bCs/>
          <w:sz w:val="18"/>
          <w:szCs w:val="18"/>
        </w:rPr>
        <w:t>finalità</w:t>
      </w:r>
      <w:r w:rsidRPr="003F43C8">
        <w:rPr>
          <w:rFonts w:ascii="Book Antiqua" w:hAnsi="Book Antiqua"/>
          <w:sz w:val="18"/>
          <w:szCs w:val="18"/>
        </w:rPr>
        <w:t xml:space="preserve"> del trattamento è l’erogazione del servizio da parte del Titolare del trattamento. Nel caso di rifiuto a comunicare i dati richiesti, non sarà possibile procedere con l’erogazione del servizio.</w:t>
      </w:r>
    </w:p>
    <w:p w:rsidR="00C67562" w:rsidRPr="003F43C8" w:rsidRDefault="00C67562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quanto riguarda le </w:t>
      </w:r>
      <w:r w:rsidRPr="003F43C8">
        <w:rPr>
          <w:rFonts w:ascii="Book Antiqua" w:hAnsi="Book Antiqua"/>
          <w:b/>
          <w:bCs/>
          <w:sz w:val="18"/>
          <w:szCs w:val="18"/>
        </w:rPr>
        <w:t>basi giuridiche</w:t>
      </w:r>
      <w:r w:rsidRPr="003F43C8">
        <w:rPr>
          <w:rFonts w:ascii="Book Antiqua" w:hAnsi="Book Antiqua"/>
          <w:sz w:val="18"/>
          <w:szCs w:val="18"/>
        </w:rPr>
        <w:t xml:space="preserve"> su cui si fonda il trattamento, </w:t>
      </w:r>
      <w:r w:rsidRPr="00495FE3">
        <w:rPr>
          <w:rFonts w:ascii="Book Antiqua" w:hAnsi="Book Antiqua"/>
          <w:sz w:val="18"/>
          <w:szCs w:val="18"/>
        </w:rPr>
        <w:t>esse</w:t>
      </w:r>
      <w:r w:rsidRPr="003F43C8">
        <w:rPr>
          <w:rFonts w:ascii="Book Antiqua" w:hAnsi="Book Antiqua"/>
          <w:sz w:val="18"/>
          <w:szCs w:val="18"/>
        </w:rPr>
        <w:t xml:space="preserve"> sono:</w:t>
      </w:r>
    </w:p>
    <w:p w:rsidR="00C67562" w:rsidRPr="00495FE3" w:rsidRDefault="00C67562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>Per il punto a), il trattamento è necessario per adempiere un obbligo legale a cui è soggetto il Titolare del trattamento e per l’esecuzione di un compito di interesse pubblico o connesso all’esercizio di pubblici poteri di cui è investito il Titolare stesso (art. 6, co.1, lett. C) e E) RGPD);</w:t>
      </w:r>
    </w:p>
    <w:p w:rsidR="00C67562" w:rsidRPr="008F4E1D" w:rsidRDefault="00C67562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6"/>
          <w:szCs w:val="16"/>
        </w:rPr>
      </w:pPr>
      <w:r w:rsidRPr="003F43C8">
        <w:rPr>
          <w:rFonts w:ascii="Book Antiqua" w:hAnsi="Book Antiqua"/>
          <w:sz w:val="18"/>
          <w:szCs w:val="18"/>
        </w:rPr>
        <w:t>Per il punto b), il trattamento è necessario per assolvere obblighi ed esercitare diritti del Titolare del trattamento o dell’Interessato in materia di diritto del lavoro e della sicurezza sociale e protezione sociale e per finalità di diagnosi, assistenza o terapia sanitaria o sociale o per la gestione dei sistemi e servizi sanitari o sociali (art. 9, co. 2, lett. B) e H) RGPD).</w:t>
      </w:r>
    </w:p>
    <w:p w:rsidR="00C67562" w:rsidRPr="005E41B2" w:rsidRDefault="00C67562" w:rsidP="008F4E1D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30770A">
        <w:rPr>
          <w:rFonts w:ascii="Book Antiqua" w:hAnsi="Book Antiqua"/>
          <w:b/>
          <w:bCs/>
          <w:sz w:val="18"/>
          <w:szCs w:val="18"/>
          <w:u w:val="single"/>
        </w:rPr>
        <w:t>4.</w:t>
      </w:r>
      <w:r w:rsidRPr="0030770A">
        <w:rPr>
          <w:rFonts w:ascii="Book Antiqua" w:hAnsi="Book Antiqua"/>
          <w:b/>
          <w:bCs/>
          <w:sz w:val="18"/>
          <w:szCs w:val="18"/>
          <w:u w:val="single"/>
        </w:rPr>
        <w:tab/>
        <w:t>Durata del trattamento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 xml:space="preserve">I dati saranno conservati per </w:t>
      </w:r>
      <w:r>
        <w:rPr>
          <w:rFonts w:ascii="Book Antiqua" w:hAnsi="Book Antiqua"/>
          <w:sz w:val="18"/>
          <w:szCs w:val="18"/>
        </w:rPr>
        <w:t>tutto il tempo necessario alla realizzazione delle finalità riportate in Avviso e Istanza.</w:t>
      </w:r>
    </w:p>
    <w:p w:rsidR="00C67562" w:rsidRPr="005E41B2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8F4E1D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5.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Destinatari dei dati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possono essere comunicati a Enti, società o soggetti che svolgono attività di consulenza, fornitura o collaborazione con il Titolare del trattamento per la realizzazione della finalità di cui al punto 3) o che possono accedere ai dati in forza della normativa nazionale o europea.</w:t>
      </w:r>
      <w:r>
        <w:rPr>
          <w:rFonts w:ascii="Book Antiqua" w:hAnsi="Book Antiqua"/>
          <w:sz w:val="18"/>
          <w:szCs w:val="18"/>
        </w:rPr>
        <w:t xml:space="preserve"> </w:t>
      </w:r>
      <w:r w:rsidRPr="0030770A">
        <w:rPr>
          <w:rFonts w:ascii="Book Antiqua" w:hAnsi="Book Antiqua"/>
          <w:sz w:val="18"/>
          <w:szCs w:val="18"/>
        </w:rPr>
        <w:t>Tutti questi soggetti sono stati nominati Responsabili del trattamento il cui elenco è presente in sede.</w:t>
      </w:r>
    </w:p>
    <w:p w:rsidR="00C67562" w:rsidRPr="005E41B2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8F4E1D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6.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Trasferimento dei dati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sono conservati in server che hanno sede in Unione Europea.</w:t>
      </w:r>
    </w:p>
    <w:p w:rsidR="00C67562" w:rsidRPr="005E41B2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8F4E1D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7.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Diritti degli Interessati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In quanto Interessato del trattamento, Lei può esercitare i seguenti diritti scrivendo al Titolare del trattamento o Responsabile della protezione dei dati agli indirizzi sopra indicati.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accesso (art. 15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conferma che sia o meno in corso un trattamento dei dati personali che lo riguardano e, in tal caso, di accedere ai dati personali e di essere informato su finalità e durata del trattamento, sulle categorie di dati personali oggetto del trattamento e gli eventuali destinatari e sui diritti che può esercitare.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rettifica (art. 16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rettifica dei dati personali inesatti che lo riguardano.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cancellazione (art. 17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cancellazione dei dati personali che lo riguardano senza ingiustificato motivo, a patto che non ricorrano specifici motivi.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limitazione del trattamento (art. 18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limitazione del trattamento quando: contesta l’esattezza dei suoi dati personali; il trattamento è illecito; per consentirgli di accertare, esercitare o difendere un diritto in sede giudiziaria; l’Interessato si è opposto al trattamento.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alla portabilità dei dati (art. 20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ricevere dal Titolare del trattamento i dati personali che lo riguardano in un formato strutturato, di uso comune e leggibile e di trasmettere questi dati ad un altro Titolare del trattamento.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opposizione (art. 21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opporsi al trattamento dei dati personali che lo riguardano, compresa la profilazione</w:t>
      </w:r>
    </w:p>
    <w:p w:rsidR="00C67562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proporre reclamo (art. 77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proporre reclamo al Garante della protezione dei dati personali per lamentare una violazione della disciplina in materia e di richiedere quindi una verifica da parte dell’Autorità.</w:t>
      </w: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C67562" w:rsidRPr="00A4010C" w:rsidTr="0008305E">
        <w:trPr>
          <w:trHeight w:val="624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Luogo e Data</w:t>
            </w:r>
          </w:p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287" w:type="dxa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Firma</w:t>
            </w:r>
          </w:p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</w:tr>
    </w:tbl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sectPr w:rsidR="00C67562" w:rsidRPr="0030770A" w:rsidSect="0061168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993" w:left="1134" w:header="708" w:footer="26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562" w:rsidRDefault="00C67562" w:rsidP="009E12D0">
      <w:pPr>
        <w:spacing w:after="0" w:line="240" w:lineRule="auto"/>
      </w:pPr>
      <w:r>
        <w:separator/>
      </w:r>
    </w:p>
  </w:endnote>
  <w:endnote w:type="continuationSeparator" w:id="0">
    <w:p w:rsidR="00C67562" w:rsidRDefault="00C67562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562" w:rsidRDefault="00C67562" w:rsidP="00611689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2049" type="#_x0000_t202" style="position:absolute;left:0;text-align:left;margin-left:27.3pt;margin-top:5.45pt;width:289.5pt;height:31.75pt;z-index:25166028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X69wEAAM0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" filled="f" stroked="f">
          <v:textbox>
            <w:txbxContent>
              <w:p w:rsidR="00C67562" w:rsidRPr="00252656" w:rsidRDefault="00C67562" w:rsidP="00611689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51912732" o:spid="_x0000_s2050" type="#_x0000_t75" alt="Immagine che contiene testo, Carattere, poster, Elementi graficiDescrizione generata automaticamente" style="position:absolute;left:0;text-align:left;margin-left:-13.55pt;margin-top:-10.3pt;width:43.8pt;height:42.5pt;z-index:251661312;visibility:visible">
          <v:imagedata r:id="rId1" o:title="" cropbottom="18347f" cropleft="6934f" cropright="5226f"/>
        </v:shape>
      </w:pict>
    </w:r>
  </w:p>
  <w:p w:rsidR="00C67562" w:rsidRPr="00611689" w:rsidRDefault="00C67562" w:rsidP="00611689">
    <w:pPr>
      <w:pStyle w:val="Footer"/>
      <w:jc w:val="right"/>
      <w:rPr>
        <w:rFonts w:ascii="Cavolini" w:hAnsi="Cavolini" w:cs="Cavolini"/>
        <w:sz w:val="16"/>
        <w:szCs w:val="16"/>
      </w:rPr>
    </w:pPr>
    <w:r w:rsidRPr="00611689">
      <w:rPr>
        <w:rFonts w:ascii="Cavolini" w:hAnsi="Cavolini" w:cs="Cavolini"/>
        <w:sz w:val="16"/>
        <w:szCs w:val="16"/>
      </w:rPr>
      <w:t xml:space="preserve">Pag.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PAGE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5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  <w:r w:rsidRPr="00611689">
      <w:rPr>
        <w:rFonts w:ascii="Cavolini" w:hAnsi="Cavolini" w:cs="Cavolini"/>
        <w:sz w:val="16"/>
        <w:szCs w:val="16"/>
      </w:rPr>
      <w:t xml:space="preserve"> di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NUMPAGES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5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</w:p>
  <w:p w:rsidR="00C67562" w:rsidRDefault="00C6756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562" w:rsidRPr="009E12D0" w:rsidRDefault="00C6756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C67562" w:rsidRPr="009E12D0" w:rsidRDefault="00C6756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C67562" w:rsidRPr="009E12D0" w:rsidRDefault="00C6756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C67562" w:rsidRDefault="00C6756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C.F.</w:t>
    </w:r>
    <w:r>
      <w:rPr>
        <w:rFonts w:ascii="Times" w:hAnsi="Times"/>
        <w:sz w:val="12"/>
        <w:szCs w:val="12"/>
        <w:lang w:eastAsia="it-IT"/>
      </w:rPr>
      <w:t>: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C67562" w:rsidRPr="009E12D0" w:rsidRDefault="00C6756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C67562" w:rsidRDefault="00C67562" w:rsidP="00611689">
    <w:pPr>
      <w:pStyle w:val="Footer"/>
      <w:jc w:val="center"/>
    </w:pPr>
    <w:r w:rsidRPr="009E12D0">
      <w:rPr>
        <w:rFonts w:ascii="Times" w:hAnsi="Times"/>
        <w:sz w:val="12"/>
        <w:szCs w:val="12"/>
      </w:rPr>
      <w:t xml:space="preserve"> 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562" w:rsidRDefault="00C67562" w:rsidP="009E12D0">
      <w:pPr>
        <w:spacing w:after="0" w:line="240" w:lineRule="auto"/>
      </w:pPr>
      <w:r>
        <w:separator/>
      </w:r>
    </w:p>
  </w:footnote>
  <w:footnote w:type="continuationSeparator" w:id="0">
    <w:p w:rsidR="00C67562" w:rsidRDefault="00C67562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562" w:rsidRDefault="00C67562" w:rsidP="00081C90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562" w:rsidRDefault="00C675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51" type="#_x0000_t75" alt="Immagine che contiene testo, Carattere, poster, Elementi graficiDescrizione generata automaticamente" style="position:absolute;margin-left:-13.2pt;margin-top:-15.15pt;width:122.25pt;height:134.2pt;z-index:251663360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35FA"/>
    <w:multiLevelType w:val="hybridMultilevel"/>
    <w:tmpl w:val="EB245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2169D0"/>
    <w:multiLevelType w:val="hybridMultilevel"/>
    <w:tmpl w:val="A29CDA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C4072"/>
    <w:multiLevelType w:val="hybridMultilevel"/>
    <w:tmpl w:val="FC887356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127B71"/>
    <w:multiLevelType w:val="hybridMultilevel"/>
    <w:tmpl w:val="C18802EA"/>
    <w:lvl w:ilvl="0" w:tplc="3AC29DC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C67BC1"/>
    <w:multiLevelType w:val="hybridMultilevel"/>
    <w:tmpl w:val="EDFEF0FE"/>
    <w:lvl w:ilvl="0" w:tplc="09B6D0D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11"/>
  </w:num>
  <w:num w:numId="6">
    <w:abstractNumId w:val="0"/>
  </w:num>
  <w:num w:numId="7">
    <w:abstractNumId w:val="4"/>
  </w:num>
  <w:num w:numId="8">
    <w:abstractNumId w:val="7"/>
  </w:num>
  <w:num w:numId="9">
    <w:abstractNumId w:val="3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8CD"/>
    <w:rsid w:val="00003532"/>
    <w:rsid w:val="00010875"/>
    <w:rsid w:val="00013D8A"/>
    <w:rsid w:val="0001414F"/>
    <w:rsid w:val="00014A97"/>
    <w:rsid w:val="00017156"/>
    <w:rsid w:val="00025AE6"/>
    <w:rsid w:val="00026A28"/>
    <w:rsid w:val="00033724"/>
    <w:rsid w:val="00045183"/>
    <w:rsid w:val="000459F8"/>
    <w:rsid w:val="0005140D"/>
    <w:rsid w:val="000519B7"/>
    <w:rsid w:val="000525ED"/>
    <w:rsid w:val="000531A5"/>
    <w:rsid w:val="0005651A"/>
    <w:rsid w:val="00056935"/>
    <w:rsid w:val="00060A69"/>
    <w:rsid w:val="00060F04"/>
    <w:rsid w:val="0006274D"/>
    <w:rsid w:val="000648DD"/>
    <w:rsid w:val="0006596F"/>
    <w:rsid w:val="000729C8"/>
    <w:rsid w:val="00075898"/>
    <w:rsid w:val="00075E4C"/>
    <w:rsid w:val="00081C90"/>
    <w:rsid w:val="0008305E"/>
    <w:rsid w:val="00083EE6"/>
    <w:rsid w:val="00090BBB"/>
    <w:rsid w:val="00092AD5"/>
    <w:rsid w:val="000A3320"/>
    <w:rsid w:val="000B7E71"/>
    <w:rsid w:val="000C2A94"/>
    <w:rsid w:val="000D5E14"/>
    <w:rsid w:val="000E2352"/>
    <w:rsid w:val="000E40A5"/>
    <w:rsid w:val="000E4D54"/>
    <w:rsid w:val="000F5969"/>
    <w:rsid w:val="000F7CCC"/>
    <w:rsid w:val="00102118"/>
    <w:rsid w:val="00106FAA"/>
    <w:rsid w:val="0011414E"/>
    <w:rsid w:val="001416A5"/>
    <w:rsid w:val="00142304"/>
    <w:rsid w:val="001478E6"/>
    <w:rsid w:val="00165D4E"/>
    <w:rsid w:val="00172251"/>
    <w:rsid w:val="0017507D"/>
    <w:rsid w:val="00190417"/>
    <w:rsid w:val="00190C9C"/>
    <w:rsid w:val="001B1234"/>
    <w:rsid w:val="001B620E"/>
    <w:rsid w:val="001C16D6"/>
    <w:rsid w:val="001D01BD"/>
    <w:rsid w:val="001D2C99"/>
    <w:rsid w:val="001D3613"/>
    <w:rsid w:val="001D4625"/>
    <w:rsid w:val="001D4E1F"/>
    <w:rsid w:val="001E434F"/>
    <w:rsid w:val="001E4867"/>
    <w:rsid w:val="001F1BAB"/>
    <w:rsid w:val="001F7E99"/>
    <w:rsid w:val="00201C29"/>
    <w:rsid w:val="002024C3"/>
    <w:rsid w:val="002058EB"/>
    <w:rsid w:val="002069EE"/>
    <w:rsid w:val="002134D3"/>
    <w:rsid w:val="002162BE"/>
    <w:rsid w:val="00230C1F"/>
    <w:rsid w:val="00233F4E"/>
    <w:rsid w:val="0023605D"/>
    <w:rsid w:val="00237635"/>
    <w:rsid w:val="00243865"/>
    <w:rsid w:val="00244302"/>
    <w:rsid w:val="00252656"/>
    <w:rsid w:val="002558FF"/>
    <w:rsid w:val="002571CB"/>
    <w:rsid w:val="0025762C"/>
    <w:rsid w:val="00260CBB"/>
    <w:rsid w:val="00261402"/>
    <w:rsid w:val="00263F7D"/>
    <w:rsid w:val="0027615A"/>
    <w:rsid w:val="002766B6"/>
    <w:rsid w:val="002801F1"/>
    <w:rsid w:val="00286D0B"/>
    <w:rsid w:val="0029523B"/>
    <w:rsid w:val="002A30B3"/>
    <w:rsid w:val="002A3E28"/>
    <w:rsid w:val="002B4142"/>
    <w:rsid w:val="002B773A"/>
    <w:rsid w:val="002C1D50"/>
    <w:rsid w:val="002C768D"/>
    <w:rsid w:val="002D2C64"/>
    <w:rsid w:val="002D31CF"/>
    <w:rsid w:val="002D3EB5"/>
    <w:rsid w:val="002E4828"/>
    <w:rsid w:val="002F0B25"/>
    <w:rsid w:val="002F7FEC"/>
    <w:rsid w:val="00305876"/>
    <w:rsid w:val="0030770A"/>
    <w:rsid w:val="00312215"/>
    <w:rsid w:val="00316243"/>
    <w:rsid w:val="0032403E"/>
    <w:rsid w:val="0032638B"/>
    <w:rsid w:val="0033204D"/>
    <w:rsid w:val="00335830"/>
    <w:rsid w:val="00336F8D"/>
    <w:rsid w:val="003427BE"/>
    <w:rsid w:val="00350980"/>
    <w:rsid w:val="00353943"/>
    <w:rsid w:val="003601B6"/>
    <w:rsid w:val="0036219E"/>
    <w:rsid w:val="00362AEE"/>
    <w:rsid w:val="003854E1"/>
    <w:rsid w:val="00387F63"/>
    <w:rsid w:val="0039186D"/>
    <w:rsid w:val="003A0653"/>
    <w:rsid w:val="003A10EF"/>
    <w:rsid w:val="003A3903"/>
    <w:rsid w:val="003B6789"/>
    <w:rsid w:val="003C5FCA"/>
    <w:rsid w:val="003C6329"/>
    <w:rsid w:val="003C7721"/>
    <w:rsid w:val="003D3668"/>
    <w:rsid w:val="003D6A07"/>
    <w:rsid w:val="003E4418"/>
    <w:rsid w:val="003F143E"/>
    <w:rsid w:val="003F3893"/>
    <w:rsid w:val="003F43C8"/>
    <w:rsid w:val="00405B51"/>
    <w:rsid w:val="00414AB5"/>
    <w:rsid w:val="0042005C"/>
    <w:rsid w:val="00450000"/>
    <w:rsid w:val="00450BEB"/>
    <w:rsid w:val="0045260E"/>
    <w:rsid w:val="00464ECF"/>
    <w:rsid w:val="00477969"/>
    <w:rsid w:val="00480D5B"/>
    <w:rsid w:val="00495FE3"/>
    <w:rsid w:val="00496FF6"/>
    <w:rsid w:val="004A186A"/>
    <w:rsid w:val="004B72F7"/>
    <w:rsid w:val="004C53B6"/>
    <w:rsid w:val="004C7437"/>
    <w:rsid w:val="004D4227"/>
    <w:rsid w:val="004D618F"/>
    <w:rsid w:val="004E438F"/>
    <w:rsid w:val="004E7A01"/>
    <w:rsid w:val="004F7C12"/>
    <w:rsid w:val="00505860"/>
    <w:rsid w:val="00543558"/>
    <w:rsid w:val="0054585E"/>
    <w:rsid w:val="005508E0"/>
    <w:rsid w:val="00555E4B"/>
    <w:rsid w:val="00561CFD"/>
    <w:rsid w:val="005737AF"/>
    <w:rsid w:val="00573805"/>
    <w:rsid w:val="00573847"/>
    <w:rsid w:val="00574336"/>
    <w:rsid w:val="00577B95"/>
    <w:rsid w:val="005810AA"/>
    <w:rsid w:val="0058211D"/>
    <w:rsid w:val="00583741"/>
    <w:rsid w:val="0058429A"/>
    <w:rsid w:val="00590CC8"/>
    <w:rsid w:val="00592487"/>
    <w:rsid w:val="00593B09"/>
    <w:rsid w:val="00596BDF"/>
    <w:rsid w:val="005A11BA"/>
    <w:rsid w:val="005A59DC"/>
    <w:rsid w:val="005A6069"/>
    <w:rsid w:val="005B28CD"/>
    <w:rsid w:val="005B588F"/>
    <w:rsid w:val="005C7CEA"/>
    <w:rsid w:val="005D3AAC"/>
    <w:rsid w:val="005E13F8"/>
    <w:rsid w:val="005E41B2"/>
    <w:rsid w:val="005F2747"/>
    <w:rsid w:val="005F7513"/>
    <w:rsid w:val="00602B6A"/>
    <w:rsid w:val="00610850"/>
    <w:rsid w:val="00611689"/>
    <w:rsid w:val="006139B8"/>
    <w:rsid w:val="00620353"/>
    <w:rsid w:val="00622DB7"/>
    <w:rsid w:val="00626C55"/>
    <w:rsid w:val="006309F1"/>
    <w:rsid w:val="00636A8D"/>
    <w:rsid w:val="00637B0A"/>
    <w:rsid w:val="00647886"/>
    <w:rsid w:val="00647DB0"/>
    <w:rsid w:val="00653DC4"/>
    <w:rsid w:val="00654BAE"/>
    <w:rsid w:val="0065724A"/>
    <w:rsid w:val="00661EF8"/>
    <w:rsid w:val="006636B5"/>
    <w:rsid w:val="00674002"/>
    <w:rsid w:val="006752AF"/>
    <w:rsid w:val="0068238B"/>
    <w:rsid w:val="00682C1F"/>
    <w:rsid w:val="006842FA"/>
    <w:rsid w:val="006951BA"/>
    <w:rsid w:val="006A18E5"/>
    <w:rsid w:val="006B2AB5"/>
    <w:rsid w:val="006B6C37"/>
    <w:rsid w:val="006C37B5"/>
    <w:rsid w:val="006C5382"/>
    <w:rsid w:val="006D2C75"/>
    <w:rsid w:val="006D6ECD"/>
    <w:rsid w:val="006F53E7"/>
    <w:rsid w:val="0070114D"/>
    <w:rsid w:val="00705674"/>
    <w:rsid w:val="0070676C"/>
    <w:rsid w:val="00710E36"/>
    <w:rsid w:val="0071355C"/>
    <w:rsid w:val="00726AE0"/>
    <w:rsid w:val="0073778E"/>
    <w:rsid w:val="007434E4"/>
    <w:rsid w:val="00765ACE"/>
    <w:rsid w:val="00777688"/>
    <w:rsid w:val="0079078E"/>
    <w:rsid w:val="00795DE7"/>
    <w:rsid w:val="00797B3D"/>
    <w:rsid w:val="007A6C4C"/>
    <w:rsid w:val="007B2AE5"/>
    <w:rsid w:val="007C6BCB"/>
    <w:rsid w:val="007D15EC"/>
    <w:rsid w:val="007D25BD"/>
    <w:rsid w:val="007D2985"/>
    <w:rsid w:val="007D486D"/>
    <w:rsid w:val="007D6EEA"/>
    <w:rsid w:val="007D744E"/>
    <w:rsid w:val="007E0FC6"/>
    <w:rsid w:val="007E4ECF"/>
    <w:rsid w:val="007F0F7E"/>
    <w:rsid w:val="007F1E72"/>
    <w:rsid w:val="007F6827"/>
    <w:rsid w:val="00801543"/>
    <w:rsid w:val="00802FA7"/>
    <w:rsid w:val="00805820"/>
    <w:rsid w:val="00806A5B"/>
    <w:rsid w:val="00806E2B"/>
    <w:rsid w:val="0080762D"/>
    <w:rsid w:val="008109D6"/>
    <w:rsid w:val="008136A5"/>
    <w:rsid w:val="008160A5"/>
    <w:rsid w:val="00822F6C"/>
    <w:rsid w:val="00840337"/>
    <w:rsid w:val="008455E6"/>
    <w:rsid w:val="00851A1F"/>
    <w:rsid w:val="00854572"/>
    <w:rsid w:val="00875E98"/>
    <w:rsid w:val="008771E9"/>
    <w:rsid w:val="008836A5"/>
    <w:rsid w:val="0089198B"/>
    <w:rsid w:val="0089361F"/>
    <w:rsid w:val="00893F9B"/>
    <w:rsid w:val="00895506"/>
    <w:rsid w:val="008A36DD"/>
    <w:rsid w:val="008A4B67"/>
    <w:rsid w:val="008B0854"/>
    <w:rsid w:val="008B0F6E"/>
    <w:rsid w:val="008B7D46"/>
    <w:rsid w:val="008C00BD"/>
    <w:rsid w:val="008D3A3B"/>
    <w:rsid w:val="008E113D"/>
    <w:rsid w:val="008E152A"/>
    <w:rsid w:val="008F055B"/>
    <w:rsid w:val="008F0830"/>
    <w:rsid w:val="008F4E1D"/>
    <w:rsid w:val="009052BB"/>
    <w:rsid w:val="009077FD"/>
    <w:rsid w:val="00911661"/>
    <w:rsid w:val="009126AF"/>
    <w:rsid w:val="0091423E"/>
    <w:rsid w:val="00915B6C"/>
    <w:rsid w:val="00921CFC"/>
    <w:rsid w:val="0092229B"/>
    <w:rsid w:val="00945A24"/>
    <w:rsid w:val="00954D36"/>
    <w:rsid w:val="009655B3"/>
    <w:rsid w:val="00970A04"/>
    <w:rsid w:val="009732D8"/>
    <w:rsid w:val="00974397"/>
    <w:rsid w:val="00982584"/>
    <w:rsid w:val="00983892"/>
    <w:rsid w:val="0098438E"/>
    <w:rsid w:val="009900F0"/>
    <w:rsid w:val="0099455F"/>
    <w:rsid w:val="009A1576"/>
    <w:rsid w:val="009B1D52"/>
    <w:rsid w:val="009B59C7"/>
    <w:rsid w:val="009B7833"/>
    <w:rsid w:val="009C6B7B"/>
    <w:rsid w:val="009D5227"/>
    <w:rsid w:val="009E12D0"/>
    <w:rsid w:val="009E6E17"/>
    <w:rsid w:val="009F700E"/>
    <w:rsid w:val="00A11851"/>
    <w:rsid w:val="00A12557"/>
    <w:rsid w:val="00A15004"/>
    <w:rsid w:val="00A26656"/>
    <w:rsid w:val="00A270B7"/>
    <w:rsid w:val="00A323B4"/>
    <w:rsid w:val="00A34E83"/>
    <w:rsid w:val="00A36289"/>
    <w:rsid w:val="00A3746F"/>
    <w:rsid w:val="00A4010C"/>
    <w:rsid w:val="00A5208F"/>
    <w:rsid w:val="00A654DF"/>
    <w:rsid w:val="00A74CB3"/>
    <w:rsid w:val="00A86058"/>
    <w:rsid w:val="00A87DC3"/>
    <w:rsid w:val="00AA5A8E"/>
    <w:rsid w:val="00AA5D62"/>
    <w:rsid w:val="00AC4337"/>
    <w:rsid w:val="00AD2CCF"/>
    <w:rsid w:val="00AE60C0"/>
    <w:rsid w:val="00AF20AF"/>
    <w:rsid w:val="00AF5FE5"/>
    <w:rsid w:val="00B03074"/>
    <w:rsid w:val="00B16834"/>
    <w:rsid w:val="00B20276"/>
    <w:rsid w:val="00B21347"/>
    <w:rsid w:val="00B21B2B"/>
    <w:rsid w:val="00B265B3"/>
    <w:rsid w:val="00B268FF"/>
    <w:rsid w:val="00B32106"/>
    <w:rsid w:val="00B34B61"/>
    <w:rsid w:val="00B42E0F"/>
    <w:rsid w:val="00B43B10"/>
    <w:rsid w:val="00B50202"/>
    <w:rsid w:val="00B66463"/>
    <w:rsid w:val="00B86485"/>
    <w:rsid w:val="00B91F44"/>
    <w:rsid w:val="00B95366"/>
    <w:rsid w:val="00BA3B43"/>
    <w:rsid w:val="00BA5C17"/>
    <w:rsid w:val="00BB0B7E"/>
    <w:rsid w:val="00BB6F20"/>
    <w:rsid w:val="00BB7555"/>
    <w:rsid w:val="00BC424E"/>
    <w:rsid w:val="00BC5C02"/>
    <w:rsid w:val="00BC63BF"/>
    <w:rsid w:val="00BD2C27"/>
    <w:rsid w:val="00BE6238"/>
    <w:rsid w:val="00BF6F65"/>
    <w:rsid w:val="00C065E8"/>
    <w:rsid w:val="00C36AC3"/>
    <w:rsid w:val="00C37F94"/>
    <w:rsid w:val="00C40CB2"/>
    <w:rsid w:val="00C42320"/>
    <w:rsid w:val="00C553BA"/>
    <w:rsid w:val="00C57929"/>
    <w:rsid w:val="00C642D3"/>
    <w:rsid w:val="00C66E29"/>
    <w:rsid w:val="00C67562"/>
    <w:rsid w:val="00C72146"/>
    <w:rsid w:val="00C952DC"/>
    <w:rsid w:val="00C96DE4"/>
    <w:rsid w:val="00C97D34"/>
    <w:rsid w:val="00C97D6B"/>
    <w:rsid w:val="00CA503C"/>
    <w:rsid w:val="00CB0615"/>
    <w:rsid w:val="00CB0911"/>
    <w:rsid w:val="00CC06CD"/>
    <w:rsid w:val="00CC21C0"/>
    <w:rsid w:val="00CC2D91"/>
    <w:rsid w:val="00CC5B3F"/>
    <w:rsid w:val="00CC7842"/>
    <w:rsid w:val="00CD061D"/>
    <w:rsid w:val="00CD083D"/>
    <w:rsid w:val="00CD4829"/>
    <w:rsid w:val="00CD4845"/>
    <w:rsid w:val="00CE22EF"/>
    <w:rsid w:val="00CE36A5"/>
    <w:rsid w:val="00CE4EAD"/>
    <w:rsid w:val="00CE7584"/>
    <w:rsid w:val="00CF029F"/>
    <w:rsid w:val="00CF1672"/>
    <w:rsid w:val="00CF2E84"/>
    <w:rsid w:val="00D0037B"/>
    <w:rsid w:val="00D147AF"/>
    <w:rsid w:val="00D1660E"/>
    <w:rsid w:val="00D2038B"/>
    <w:rsid w:val="00D21280"/>
    <w:rsid w:val="00D363CF"/>
    <w:rsid w:val="00D41EA4"/>
    <w:rsid w:val="00D435BB"/>
    <w:rsid w:val="00D52023"/>
    <w:rsid w:val="00D601E1"/>
    <w:rsid w:val="00D63AE9"/>
    <w:rsid w:val="00D65B8B"/>
    <w:rsid w:val="00D66413"/>
    <w:rsid w:val="00D775A4"/>
    <w:rsid w:val="00D8159C"/>
    <w:rsid w:val="00D87B98"/>
    <w:rsid w:val="00D95DA4"/>
    <w:rsid w:val="00DA1AFC"/>
    <w:rsid w:val="00DA5E09"/>
    <w:rsid w:val="00DB168E"/>
    <w:rsid w:val="00DB266E"/>
    <w:rsid w:val="00DD0EE7"/>
    <w:rsid w:val="00DE0EB6"/>
    <w:rsid w:val="00E04BC6"/>
    <w:rsid w:val="00E067D0"/>
    <w:rsid w:val="00E11664"/>
    <w:rsid w:val="00E22483"/>
    <w:rsid w:val="00E236CB"/>
    <w:rsid w:val="00E310EE"/>
    <w:rsid w:val="00E33330"/>
    <w:rsid w:val="00E362EE"/>
    <w:rsid w:val="00E40772"/>
    <w:rsid w:val="00E45520"/>
    <w:rsid w:val="00E4625B"/>
    <w:rsid w:val="00E46E89"/>
    <w:rsid w:val="00E47748"/>
    <w:rsid w:val="00E50D39"/>
    <w:rsid w:val="00E71AAA"/>
    <w:rsid w:val="00E71EF8"/>
    <w:rsid w:val="00E733FA"/>
    <w:rsid w:val="00E7399E"/>
    <w:rsid w:val="00E76EEE"/>
    <w:rsid w:val="00E863DB"/>
    <w:rsid w:val="00EA1AF7"/>
    <w:rsid w:val="00EA4DAF"/>
    <w:rsid w:val="00EB4A5E"/>
    <w:rsid w:val="00EB5924"/>
    <w:rsid w:val="00EB6DD2"/>
    <w:rsid w:val="00ED2B9B"/>
    <w:rsid w:val="00ED3C4E"/>
    <w:rsid w:val="00ED7E4D"/>
    <w:rsid w:val="00EE21BA"/>
    <w:rsid w:val="00F004EC"/>
    <w:rsid w:val="00F00772"/>
    <w:rsid w:val="00F04F9D"/>
    <w:rsid w:val="00F10131"/>
    <w:rsid w:val="00F16986"/>
    <w:rsid w:val="00F21859"/>
    <w:rsid w:val="00F32826"/>
    <w:rsid w:val="00F36435"/>
    <w:rsid w:val="00F42217"/>
    <w:rsid w:val="00F46BC1"/>
    <w:rsid w:val="00F73B23"/>
    <w:rsid w:val="00F73F10"/>
    <w:rsid w:val="00F776A6"/>
    <w:rsid w:val="00F779DC"/>
    <w:rsid w:val="00F82E91"/>
    <w:rsid w:val="00F87A41"/>
    <w:rsid w:val="00F87B58"/>
    <w:rsid w:val="00F91864"/>
    <w:rsid w:val="00F91ABF"/>
    <w:rsid w:val="00F96D85"/>
    <w:rsid w:val="00FA3136"/>
    <w:rsid w:val="00FA3A52"/>
    <w:rsid w:val="00FB32B7"/>
    <w:rsid w:val="00FC57D0"/>
    <w:rsid w:val="00FD2861"/>
    <w:rsid w:val="00FE314B"/>
    <w:rsid w:val="00FE4EBB"/>
    <w:rsid w:val="00FF4413"/>
    <w:rsid w:val="00FF4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C06CD"/>
    <w:pPr>
      <w:spacing w:after="160" w:line="259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12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12D0"/>
    <w:rPr>
      <w:rFonts w:cs="Times New Roman"/>
    </w:rPr>
  </w:style>
  <w:style w:type="character" w:styleId="Hyperlink">
    <w:name w:val="Hyperlink"/>
    <w:basedOn w:val="DefaultParagraphFont"/>
    <w:uiPriority w:val="99"/>
    <w:rsid w:val="009E12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E12D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33330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263F7D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E04BC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locked/>
    <w:rsid w:val="00E04BC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04BC6"/>
    <w:rPr>
      <w:rFonts w:ascii="Calibri" w:hAnsi="Calibri" w:cs="Times New Roman"/>
      <w:lang w:val="it-IT" w:eastAsia="en-US" w:bidi="ar-SA"/>
    </w:rPr>
  </w:style>
  <w:style w:type="character" w:styleId="FootnoteReference">
    <w:name w:val="footnote reference"/>
    <w:basedOn w:val="DefaultParagraphFont"/>
    <w:uiPriority w:val="99"/>
    <w:semiHidden/>
    <w:locked/>
    <w:rsid w:val="00E04BC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03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s-penisolasorrentina@pec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szn33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ponsabileprotezionedati@pszn33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161</TotalTime>
  <Pages>5</Pages>
  <Words>1861</Words>
  <Characters>10614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pacuccurullo</cp:lastModifiedBy>
  <cp:revision>22</cp:revision>
  <cp:lastPrinted>2024-05-22T14:50:00Z</cp:lastPrinted>
  <dcterms:created xsi:type="dcterms:W3CDTF">2024-05-09T14:07:00Z</dcterms:created>
  <dcterms:modified xsi:type="dcterms:W3CDTF">2024-05-23T09:56:00Z</dcterms:modified>
</cp:coreProperties>
</file>