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7C" w:rsidRDefault="00A8157C" w:rsidP="00631E61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Domanda Per  Laboratori Di  Educativa Territoriale </w:t>
      </w:r>
    </w:p>
    <w:p w:rsidR="00A8157C" w:rsidRPr="00F73B23" w:rsidRDefault="00A8157C" w:rsidP="0027615A">
      <w:pPr>
        <w:pBdr>
          <w:bottom w:val="single" w:sz="12" w:space="1" w:color="FFC000"/>
        </w:pBdr>
        <w:spacing w:after="0" w:line="240" w:lineRule="auto"/>
        <w:ind w:left="1843" w:firstLine="284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A8157C" w:rsidRDefault="00A8157C" w:rsidP="00631E61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8157C" w:rsidRDefault="00A8157C" w:rsidP="00631E61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8157C" w:rsidRPr="00312215" w:rsidRDefault="00A8157C" w:rsidP="00631E61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di:</w:t>
      </w:r>
    </w:p>
    <w:p w:rsidR="00A8157C" w:rsidRPr="00312215" w:rsidRDefault="00A8157C" w:rsidP="00631E61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-8.2pt;margin-top:16.3pt;width:200.15pt;height:66.35pt;z-index:25165824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<v:stroke dashstyle="1 1" endcap="round"/>
            <v:textbox>
              <w:txbxContent>
                <w:p w:rsidR="00A8157C" w:rsidRPr="0027615A" w:rsidRDefault="00A8157C" w:rsidP="0027615A">
                  <w:pPr>
                    <w:jc w:val="both"/>
                    <w:rPr>
                      <w:rFonts w:ascii="Book Antiqua" w:hAnsi="Book Antiqua"/>
                      <w:i/>
                      <w:iCs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i/>
                      <w:iCs/>
                      <w:color w:val="7F7F7F"/>
                    </w:rPr>
                    <w:t>Spazio riservato alla protocollazione</w:t>
                  </w:r>
                </w:p>
                <w:p w:rsidR="00A8157C" w:rsidRPr="0027615A" w:rsidRDefault="00A8157C" w:rsidP="0027615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color w:val="7F7F7F"/>
                    </w:rPr>
                    <w:t>Prot. n. __________________________</w:t>
                  </w:r>
                  <w:r w:rsidRPr="0027615A">
                    <w:rPr>
                      <w:rFonts w:ascii="Book Antiqua" w:hAnsi="Book Antiqua"/>
                      <w:color w:val="7F7F7F"/>
                    </w:rPr>
                    <w:br/>
                    <w:t>Data: ____________________________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sz w:val="24"/>
          <w:szCs w:val="20"/>
          <w:lang w:eastAsia="it-IT"/>
        </w:rPr>
        <w:t>Sant’Agnello</w:t>
      </w:r>
    </w:p>
    <w:p w:rsidR="00A8157C" w:rsidRPr="00312215" w:rsidRDefault="00A8157C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A8157C" w:rsidRPr="00312215" w:rsidRDefault="00A8157C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A8157C" w:rsidRPr="00312215" w:rsidRDefault="00A8157C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A8157C" w:rsidRDefault="00A8157C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A8157C" w:rsidRPr="0027615A" w:rsidRDefault="00A8157C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A8157C" w:rsidRPr="002B4142" w:rsidRDefault="00A8157C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A8157C" w:rsidRPr="002B4142" w:rsidRDefault="00A8157C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A8157C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A8157C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A8157C" w:rsidRPr="00201C29" w:rsidRDefault="00A8157C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A8157C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201C29" w:rsidRDefault="00A8157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A8157C" w:rsidRPr="008B7D46" w:rsidRDefault="00A8157C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A8157C" w:rsidTr="00501E86">
        <w:trPr>
          <w:trHeight w:val="375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A8157C" w:rsidRPr="0008305E" w:rsidRDefault="00A8157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A8157C" w:rsidRPr="0008305E" w:rsidRDefault="00A8157C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A8157C" w:rsidTr="00767D55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A8157C" w:rsidRPr="0008305E" w:rsidRDefault="00A8157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A8157C" w:rsidRPr="0008305E" w:rsidRDefault="00A8157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A8157C" w:rsidTr="00501E86">
        <w:trPr>
          <w:trHeight w:val="35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A8157C" w:rsidRPr="0008305E" w:rsidRDefault="00A8157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A8157C" w:rsidRPr="0008305E" w:rsidRDefault="00A8157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A8157C" w:rsidRPr="000F5969" w:rsidRDefault="00A8157C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A8157C" w:rsidRDefault="00A8157C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A8157C" w:rsidRDefault="00A8157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A8157C" w:rsidRDefault="00A8157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LABORATORI DI  EDUCATIVA TERRITORIALE CENTRO RICREATIVO ESTIVO COLONIA MARINA</w:t>
      </w:r>
    </w:p>
    <w:p w:rsidR="00A8157C" w:rsidRPr="009B7833" w:rsidRDefault="00A8157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:rsidR="00A8157C" w:rsidRDefault="00A8157C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  <w:t>In favore di</w:t>
      </w:r>
    </w:p>
    <w:p w:rsidR="00A8157C" w:rsidRPr="002B4142" w:rsidRDefault="00A8157C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A8157C" w:rsidRPr="00B265B3" w:rsidRDefault="00A8157C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A8157C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A8157C" w:rsidRPr="0008305E" w:rsidRDefault="00A8157C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A8157C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A8157C" w:rsidRDefault="00A8157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A8157C" w:rsidRDefault="00A8157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A8157C" w:rsidRDefault="00A8157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A8157C" w:rsidRDefault="00A8157C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A8157C" w:rsidRPr="008B7D46" w:rsidRDefault="00A8157C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A8157C" w:rsidRPr="002B4142" w:rsidRDefault="00A8157C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A8157C" w:rsidRPr="008B7D46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A8157C" w:rsidTr="0008305E">
        <w:trPr>
          <w:trHeight w:val="454"/>
        </w:trPr>
        <w:tc>
          <w:tcPr>
            <w:tcW w:w="534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A8157C" w:rsidRPr="00D65B8B" w:rsidRDefault="00A8157C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A8157C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A8157C" w:rsidRDefault="00A8157C" w:rsidP="00CC1F5C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A8157C" w:rsidRPr="0008305E" w:rsidTr="00602B6A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8157C" w:rsidRPr="004E438F" w:rsidRDefault="00A8157C" w:rsidP="00602B6A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4E438F">
              <w:rPr>
                <w:rFonts w:ascii="Book Antiqua" w:hAnsi="Book Antiqua"/>
                <w:szCs w:val="36"/>
                <w:lang w:eastAsia="it-IT"/>
              </w:rPr>
              <w:t>Il possibile beneficiario, nell’a.s. 2023/2024 ha frequentato la scuola primaria, classe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A8157C" w:rsidRPr="0017507D" w:rsidRDefault="00A8157C" w:rsidP="00602B6A">
            <w:pPr>
              <w:spacing w:after="0" w:line="240" w:lineRule="auto"/>
              <w:rPr>
                <w:rFonts w:ascii="Book Antiqua" w:hAnsi="Book Antiqua"/>
                <w:szCs w:val="36"/>
                <w:highlight w:val="yellow"/>
                <w:lang w:eastAsia="it-IT"/>
              </w:rPr>
            </w:pPr>
          </w:p>
        </w:tc>
      </w:tr>
    </w:tbl>
    <w:p w:rsidR="00A8157C" w:rsidRDefault="00A8157C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A8157C" w:rsidRDefault="00A8157C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A8157C" w:rsidRDefault="00A8157C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A8157C" w:rsidRDefault="00A8157C" w:rsidP="00CC1F5C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  <w:bookmarkStart w:id="7" w:name="_Hlk147162785"/>
    </w:p>
    <w:p w:rsidR="00A8157C" w:rsidRPr="008B7D46" w:rsidRDefault="00A8157C" w:rsidP="00CC1F5C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A8157C" w:rsidRPr="00E04BC6" w:rsidRDefault="00A8157C" w:rsidP="00CC1F5C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A8157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A8157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631E61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631E61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631E61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631E61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631E61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8157C" w:rsidRPr="00BC5C0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8157C" w:rsidRPr="00BC5C02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8157C" w:rsidRPr="00BC5C02" w:rsidRDefault="00A8157C" w:rsidP="00602B6A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A8157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RPr="00CB0615" w:rsidTr="00602B6A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8157C" w:rsidTr="00602B6A">
        <w:trPr>
          <w:trHeight w:val="397"/>
        </w:trPr>
        <w:tc>
          <w:tcPr>
            <w:tcW w:w="5240" w:type="dxa"/>
            <w:vMerge w:val="restart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97"/>
        </w:trPr>
        <w:tc>
          <w:tcPr>
            <w:tcW w:w="5240" w:type="dxa"/>
            <w:vMerge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A8157C" w:rsidTr="00602B6A">
        <w:trPr>
          <w:trHeight w:val="340"/>
        </w:trPr>
        <w:tc>
          <w:tcPr>
            <w:tcW w:w="5240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340"/>
        </w:trPr>
        <w:tc>
          <w:tcPr>
            <w:tcW w:w="5240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8157C" w:rsidTr="00602B6A">
        <w:trPr>
          <w:trHeight w:val="467"/>
        </w:trPr>
        <w:tc>
          <w:tcPr>
            <w:tcW w:w="9067" w:type="dxa"/>
            <w:gridSpan w:val="2"/>
            <w:vAlign w:val="center"/>
          </w:tcPr>
          <w:p w:rsidR="00A8157C" w:rsidRPr="0008305E" w:rsidRDefault="00A8157C" w:rsidP="00602B6A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A8157C" w:rsidRPr="0008305E" w:rsidRDefault="00A8157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A8157C" w:rsidRDefault="00A8157C" w:rsidP="00E04BC6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8157C" w:rsidRPr="002B4142" w:rsidRDefault="00A8157C" w:rsidP="00611689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</w:p>
    <w:bookmarkEnd w:id="7"/>
    <w:p w:rsidR="00A8157C" w:rsidRDefault="00A8157C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A8157C" w:rsidRPr="008B7D46" w:rsidRDefault="00A8157C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A8157C" w:rsidRPr="00F87A41" w:rsidRDefault="00A8157C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A8157C" w:rsidRPr="00BC63BF" w:rsidRDefault="00A8157C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A8157C" w:rsidRPr="001D3613" w:rsidRDefault="00A8157C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:rsidR="00A8157C" w:rsidRPr="00631E61" w:rsidRDefault="00A8157C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631E61">
        <w:rPr>
          <w:rFonts w:ascii="Book Antiqua" w:hAnsi="Book Antiqua"/>
          <w:lang w:eastAsia="it-IT"/>
        </w:rPr>
        <w:t xml:space="preserve">COMUNICA Di voler partecipare al servizio : </w:t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</w:p>
    <w:p w:rsidR="00A8157C" w:rsidRPr="00631E61" w:rsidRDefault="00A8157C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631E61">
        <w:rPr>
          <w:rFonts w:ascii="Book Antiqua" w:hAnsi="Book Antiqua"/>
          <w:lang w:eastAsia="it-IT"/>
        </w:rPr>
        <w:t>□dal 01/07/2024  al 26/07/2024 (1° TURNO)</w:t>
      </w:r>
    </w:p>
    <w:p w:rsidR="00A8157C" w:rsidRPr="00631E61" w:rsidRDefault="00A8157C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  <w:t>□ dal 29/07/2024 al 23/08/2024 (2° TURNO)</w:t>
      </w:r>
    </w:p>
    <w:p w:rsidR="00A8157C" w:rsidRPr="00631E61" w:rsidRDefault="00A8157C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</w:r>
      <w:r w:rsidRPr="00631E61">
        <w:rPr>
          <w:rFonts w:ascii="Book Antiqua" w:hAnsi="Book Antiqua"/>
          <w:lang w:eastAsia="it-IT"/>
        </w:rPr>
        <w:tab/>
        <w:t>□ dal 01/07/2024  al 23/08/2024 (INTERO PERIODO)</w:t>
      </w:r>
    </w:p>
    <w:p w:rsidR="00A8157C" w:rsidRPr="00B265B3" w:rsidRDefault="00A8157C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A8157C" w:rsidRPr="00B265B3" w:rsidRDefault="00A8157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Di essere consapevole che la compartecipazione alla spesa a proprio carico dovrà essere versata attraverso la piattaforma tecnologica PagoPA, collegandosi al sito www.aspspenisolasorrentina.it, entro la data di scadenza </w:t>
      </w:r>
      <w:r>
        <w:rPr>
          <w:rFonts w:ascii="Book Antiqua" w:hAnsi="Book Antiqua"/>
          <w:lang w:eastAsia="it-IT"/>
        </w:rPr>
        <w:t>dell’Avviso Pubblico</w:t>
      </w:r>
      <w:r w:rsidRPr="00B265B3">
        <w:rPr>
          <w:rFonts w:ascii="Book Antiqua" w:hAnsi="Book Antiqua"/>
          <w:lang w:eastAsia="it-IT"/>
        </w:rPr>
        <w:t>;</w:t>
      </w:r>
    </w:p>
    <w:p w:rsidR="00A8157C" w:rsidRPr="00B265B3" w:rsidRDefault="00A8157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</w:t>
      </w:r>
      <w:r>
        <w:rPr>
          <w:rFonts w:ascii="Book Antiqua" w:hAnsi="Book Antiqua"/>
          <w:lang w:eastAsia="it-IT"/>
        </w:rPr>
        <w:t>l’Avviso Pubblico</w:t>
      </w:r>
      <w:r w:rsidRPr="00B265B3">
        <w:rPr>
          <w:rFonts w:ascii="Book Antiqua" w:hAnsi="Book Antiqua"/>
          <w:lang w:eastAsia="it-IT"/>
        </w:rPr>
        <w:t>, comporta l’esclusione della presente domanda di accesso, in quanto incompleta.</w:t>
      </w:r>
    </w:p>
    <w:p w:rsidR="00A8157C" w:rsidRPr="00B265B3" w:rsidRDefault="00A8157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A8157C" w:rsidRPr="00B265B3" w:rsidRDefault="00A8157C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8"/>
    <w:p w:rsidR="00A8157C" w:rsidRPr="008B7D46" w:rsidRDefault="00A8157C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A8157C" w:rsidRDefault="00A8157C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A8157C" w:rsidRPr="00A86058" w:rsidRDefault="00A8157C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A8157C" w:rsidRPr="00BC63BF" w:rsidRDefault="00A8157C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A8157C" w:rsidRPr="00BC63BF" w:rsidRDefault="00A8157C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– in caso di minore privo di C.I., allegare copia del C.F.);</w:t>
      </w:r>
    </w:p>
    <w:p w:rsidR="00A8157C" w:rsidRPr="0006274D" w:rsidRDefault="00A8157C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A8157C" w:rsidRPr="006752AF" w:rsidRDefault="00A8157C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:rsidR="00A8157C" w:rsidRPr="00B265B3" w:rsidRDefault="00A8157C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A8157C" w:rsidRPr="00E04BC6" w:rsidRDefault="00A8157C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A8157C" w:rsidRPr="00E04BC6" w:rsidRDefault="00A8157C" w:rsidP="00CD083D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A8157C" w:rsidRPr="00E04BC6" w:rsidRDefault="00A8157C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A8157C" w:rsidRPr="00E04BC6" w:rsidRDefault="00A8157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A8157C" w:rsidRPr="00E04BC6" w:rsidRDefault="00A8157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A8157C" w:rsidRPr="00E04BC6" w:rsidRDefault="00A8157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A8157C" w:rsidRPr="0011414E" w:rsidRDefault="00A8157C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A8157C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A8157C" w:rsidRPr="0091423E" w:rsidRDefault="00A8157C" w:rsidP="00CC1F5C">
      <w:pPr>
        <w:spacing w:after="0" w:line="240" w:lineRule="auto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:rsidR="00A8157C" w:rsidRPr="00495FE3" w:rsidRDefault="00A8157C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A8157C" w:rsidRPr="00495FE3" w:rsidRDefault="00A8157C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A8157C" w:rsidRDefault="00A8157C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A8157C" w:rsidRPr="0045260E" w:rsidRDefault="00A8157C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263F7D" w:rsidRDefault="00A8157C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A8157C" w:rsidRDefault="00A8157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A8157C" w:rsidRDefault="00A8157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Hyperlink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Hyperlink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A8157C" w:rsidRPr="00263F7D" w:rsidRDefault="00A8157C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263F7D" w:rsidRDefault="00A8157C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A8157C" w:rsidRDefault="00A8157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Hyperlink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A8157C" w:rsidRPr="00263F7D" w:rsidRDefault="00A8157C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3F43C8" w:rsidRDefault="00A8157C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A8157C" w:rsidRPr="003F43C8" w:rsidRDefault="00A8157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A8157C" w:rsidRPr="003F43C8" w:rsidRDefault="00A8157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A8157C" w:rsidRPr="003F43C8" w:rsidRDefault="00A8157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A8157C" w:rsidRPr="00495FE3" w:rsidRDefault="00A8157C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A8157C" w:rsidRPr="008F4E1D" w:rsidRDefault="00A8157C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A8157C" w:rsidRPr="005E41B2" w:rsidRDefault="00A8157C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A8157C" w:rsidRPr="005E41B2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8F4E1D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A8157C" w:rsidRPr="005E41B2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8F4E1D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A8157C" w:rsidRPr="005E41B2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A8157C" w:rsidRPr="008F4E1D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A8157C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A8157C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A8157C" w:rsidRPr="0008305E" w:rsidRDefault="00A8157C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A8157C" w:rsidRPr="0008305E" w:rsidRDefault="00A8157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A8157C" w:rsidRPr="0030770A" w:rsidRDefault="00A8157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A8157C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57C" w:rsidRDefault="00A8157C" w:rsidP="009E12D0">
      <w:pPr>
        <w:spacing w:after="0" w:line="240" w:lineRule="auto"/>
      </w:pPr>
      <w:r>
        <w:separator/>
      </w:r>
    </w:p>
  </w:endnote>
  <w:endnote w:type="continuationSeparator" w:id="0">
    <w:p w:rsidR="00A8157C" w:rsidRDefault="00A8157C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7C" w:rsidRDefault="00A8157C" w:rsidP="00611689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A8157C" w:rsidRPr="00252656" w:rsidRDefault="00A8157C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51912732" o:spid="_x0000_s2050" type="#_x0000_t75" alt="Immagine che contiene testo, Carattere, poster, Elementi graficiDescrizione generata automaticamente" style="position:absolute;left:0;text-align:left;margin-left:-13.55pt;margin-top:-10.3pt;width:43.8pt;height:42.5pt;z-index:251661312;visibility:visible">
          <v:imagedata r:id="rId1" o:title="" cropbottom="18347f" cropleft="6934f" cropright="5226f"/>
        </v:shape>
      </w:pict>
    </w:r>
  </w:p>
  <w:p w:rsidR="00A8157C" w:rsidRPr="00611689" w:rsidRDefault="00A8157C" w:rsidP="00611689">
    <w:pPr>
      <w:pStyle w:val="Footer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4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A8157C" w:rsidRDefault="00A8157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7C" w:rsidRPr="009E12D0" w:rsidRDefault="00A8157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A8157C" w:rsidRPr="009E12D0" w:rsidRDefault="00A8157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A8157C" w:rsidRPr="009E12D0" w:rsidRDefault="00A8157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A8157C" w:rsidRDefault="00A8157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A8157C" w:rsidRPr="009E12D0" w:rsidRDefault="00A8157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A8157C" w:rsidRDefault="00A8157C" w:rsidP="00611689">
    <w:pPr>
      <w:pStyle w:val="Footer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57C" w:rsidRDefault="00A8157C" w:rsidP="009E12D0">
      <w:pPr>
        <w:spacing w:after="0" w:line="240" w:lineRule="auto"/>
      </w:pPr>
      <w:r>
        <w:separator/>
      </w:r>
    </w:p>
  </w:footnote>
  <w:footnote w:type="continuationSeparator" w:id="0">
    <w:p w:rsidR="00A8157C" w:rsidRDefault="00A8157C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7C" w:rsidRDefault="00A8157C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57C" w:rsidRDefault="00A815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1" type="#_x0000_t75" alt="Immagine che contiene testo, Carattere, poster, Elementi graficiDescrizione generata automaticamente" style="position:absolute;margin-left:-13.2pt;margin-top:-15.15pt;width:122.25pt;height:134.2pt;z-index:25166336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36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8E6"/>
    <w:rsid w:val="00165D4E"/>
    <w:rsid w:val="00172251"/>
    <w:rsid w:val="0017507D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E4828"/>
    <w:rsid w:val="002F0B25"/>
    <w:rsid w:val="002F7FEC"/>
    <w:rsid w:val="00305876"/>
    <w:rsid w:val="0030770A"/>
    <w:rsid w:val="00312215"/>
    <w:rsid w:val="00316243"/>
    <w:rsid w:val="0032403E"/>
    <w:rsid w:val="0032638B"/>
    <w:rsid w:val="0033204D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4418"/>
    <w:rsid w:val="003F143E"/>
    <w:rsid w:val="003F3893"/>
    <w:rsid w:val="003F43C8"/>
    <w:rsid w:val="00405B51"/>
    <w:rsid w:val="00414AB5"/>
    <w:rsid w:val="0042005C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1E86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F7513"/>
    <w:rsid w:val="00602B6A"/>
    <w:rsid w:val="00605E12"/>
    <w:rsid w:val="00611689"/>
    <w:rsid w:val="006139B8"/>
    <w:rsid w:val="00620353"/>
    <w:rsid w:val="00622DB7"/>
    <w:rsid w:val="006309F1"/>
    <w:rsid w:val="00631E6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951BA"/>
    <w:rsid w:val="006A18E5"/>
    <w:rsid w:val="006B6C37"/>
    <w:rsid w:val="006C37B5"/>
    <w:rsid w:val="006C5382"/>
    <w:rsid w:val="006D2C75"/>
    <w:rsid w:val="006D6ECD"/>
    <w:rsid w:val="006E2228"/>
    <w:rsid w:val="006F53E7"/>
    <w:rsid w:val="0070114D"/>
    <w:rsid w:val="00705674"/>
    <w:rsid w:val="0070676C"/>
    <w:rsid w:val="0071355C"/>
    <w:rsid w:val="0073778E"/>
    <w:rsid w:val="00767D55"/>
    <w:rsid w:val="007756E0"/>
    <w:rsid w:val="00777688"/>
    <w:rsid w:val="0079078E"/>
    <w:rsid w:val="00790A92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3B1E"/>
    <w:rsid w:val="008A4B67"/>
    <w:rsid w:val="008B0854"/>
    <w:rsid w:val="008B7D46"/>
    <w:rsid w:val="008C00BD"/>
    <w:rsid w:val="008D3A3B"/>
    <w:rsid w:val="008D7F5F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438E"/>
    <w:rsid w:val="009900F0"/>
    <w:rsid w:val="0099455F"/>
    <w:rsid w:val="009A1576"/>
    <w:rsid w:val="009A7923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157C"/>
    <w:rsid w:val="00A86058"/>
    <w:rsid w:val="00A87DC3"/>
    <w:rsid w:val="00AA5A8E"/>
    <w:rsid w:val="00AA5D62"/>
    <w:rsid w:val="00AC4337"/>
    <w:rsid w:val="00AD2CCF"/>
    <w:rsid w:val="00AE60C0"/>
    <w:rsid w:val="00AF05C9"/>
    <w:rsid w:val="00AF20AF"/>
    <w:rsid w:val="00AF5FE5"/>
    <w:rsid w:val="00B03074"/>
    <w:rsid w:val="00B16834"/>
    <w:rsid w:val="00B21347"/>
    <w:rsid w:val="00B21B2B"/>
    <w:rsid w:val="00B23BA4"/>
    <w:rsid w:val="00B265B3"/>
    <w:rsid w:val="00B268FF"/>
    <w:rsid w:val="00B32106"/>
    <w:rsid w:val="00B32B87"/>
    <w:rsid w:val="00B34B61"/>
    <w:rsid w:val="00B35AB2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7555"/>
    <w:rsid w:val="00BC424E"/>
    <w:rsid w:val="00BC5C02"/>
    <w:rsid w:val="00BC63BF"/>
    <w:rsid w:val="00BD2C27"/>
    <w:rsid w:val="00BE6238"/>
    <w:rsid w:val="00BF6F65"/>
    <w:rsid w:val="00C065E8"/>
    <w:rsid w:val="00C36AC3"/>
    <w:rsid w:val="00C37F94"/>
    <w:rsid w:val="00C40CB2"/>
    <w:rsid w:val="00C42320"/>
    <w:rsid w:val="00C553BA"/>
    <w:rsid w:val="00C57929"/>
    <w:rsid w:val="00C66E29"/>
    <w:rsid w:val="00C72146"/>
    <w:rsid w:val="00C873B9"/>
    <w:rsid w:val="00C952DC"/>
    <w:rsid w:val="00C96DE4"/>
    <w:rsid w:val="00C97D34"/>
    <w:rsid w:val="00C97D6B"/>
    <w:rsid w:val="00CA503C"/>
    <w:rsid w:val="00CB0615"/>
    <w:rsid w:val="00CB0911"/>
    <w:rsid w:val="00CC06CD"/>
    <w:rsid w:val="00CC1F5C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E7584"/>
    <w:rsid w:val="00CF1672"/>
    <w:rsid w:val="00CF2E84"/>
    <w:rsid w:val="00D0037B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97D54"/>
    <w:rsid w:val="00DA1AFC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1AF7"/>
    <w:rsid w:val="00EA3EB2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4EBB"/>
    <w:rsid w:val="00FF4413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FootnoteReference">
    <w:name w:val="footnote reference"/>
    <w:basedOn w:val="DefaultParagraphFont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</TotalTime>
  <Pages>5</Pages>
  <Words>1853</Words>
  <Characters>10567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18</cp:revision>
  <cp:lastPrinted>2024-05-22T14:56:00Z</cp:lastPrinted>
  <dcterms:created xsi:type="dcterms:W3CDTF">2024-05-09T14:07:00Z</dcterms:created>
  <dcterms:modified xsi:type="dcterms:W3CDTF">2024-05-23T10:21:00Z</dcterms:modified>
</cp:coreProperties>
</file>