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36B" w:rsidRDefault="000F636B"/>
    <w:p w:rsidR="000F636B" w:rsidRDefault="000F636B" w:rsidP="00B96181">
      <w:pPr>
        <w:tabs>
          <w:tab w:val="left" w:pos="3735"/>
        </w:tabs>
      </w:pPr>
      <w:r>
        <w:tab/>
      </w:r>
    </w:p>
    <w:p w:rsidR="000F636B" w:rsidRDefault="000F636B"/>
    <w:p w:rsidR="000F636B" w:rsidRDefault="000F636B"/>
    <w:p w:rsidR="000F636B" w:rsidRDefault="000F636B"/>
    <w:p w:rsidR="000F636B" w:rsidRDefault="000F636B"/>
    <w:p w:rsidR="000F636B" w:rsidRDefault="000F636B"/>
    <w:p w:rsidR="000F636B" w:rsidRPr="006F32BF" w:rsidRDefault="000F636B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0F636B" w:rsidRPr="003B5BEB" w:rsidRDefault="000F636B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0F636B" w:rsidRPr="003B5BEB" w:rsidRDefault="000F636B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0F636B" w:rsidRPr="003B5BEB" w:rsidRDefault="000F636B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CENTRO RICREATIVO ESTIVO “COLONIA MARINA”</w:t>
      </w:r>
    </w:p>
    <w:p w:rsidR="000F636B" w:rsidRPr="003B5BEB" w:rsidRDefault="000F636B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0F636B" w:rsidRDefault="000F636B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Si informa la comunità dei cittadini </w:t>
      </w:r>
      <w:r>
        <w:rPr>
          <w:rFonts w:ascii="Abadi" w:hAnsi="Abadi"/>
          <w:sz w:val="24"/>
          <w:szCs w:val="24"/>
        </w:rPr>
        <w:t xml:space="preserve">residenti </w:t>
      </w:r>
      <w:r w:rsidRPr="00DD694A">
        <w:rPr>
          <w:rFonts w:ascii="Abadi" w:hAnsi="Abadi"/>
          <w:sz w:val="24"/>
          <w:szCs w:val="24"/>
        </w:rPr>
        <w:t xml:space="preserve">nel </w:t>
      </w:r>
      <w:r w:rsidRPr="00C61344">
        <w:rPr>
          <w:rFonts w:ascii="Abadi" w:hAnsi="Abadi"/>
          <w:sz w:val="24"/>
          <w:szCs w:val="24"/>
        </w:rPr>
        <w:t xml:space="preserve">Comune di Massa Lubrense, che l’Azienda Speciale Consortile per i Servizi alla Persona ha indetto Avviso Pubblico per la raccolta delle richieste di accesso al Servizio </w:t>
      </w:r>
      <w:r w:rsidRPr="00C61344">
        <w:rPr>
          <w:rFonts w:ascii="Abadi" w:hAnsi="Abadi"/>
          <w:b/>
          <w:sz w:val="24"/>
          <w:szCs w:val="24"/>
        </w:rPr>
        <w:t>LABORATORI DI EDUCATIVA TERRITORIALE - Centro Ricreativo Estivo “Colonia Marina”.</w:t>
      </w:r>
    </w:p>
    <w:p w:rsidR="000F636B" w:rsidRPr="001A2A13" w:rsidRDefault="000F636B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0F636B" w:rsidRPr="001A2A13" w:rsidRDefault="000F636B" w:rsidP="00DD11A6">
      <w:pPr>
        <w:spacing w:before="120" w:after="60"/>
        <w:ind w:left="2832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0F636B" w:rsidRPr="001A2A13" w:rsidRDefault="000F636B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0F636B" w:rsidRPr="00B70A10" w:rsidRDefault="000F636B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61344">
        <w:rPr>
          <w:rFonts w:ascii="Abadi" w:hAnsi="Abadi"/>
          <w:sz w:val="24"/>
          <w:szCs w:val="24"/>
        </w:rPr>
        <w:t xml:space="preserve">L’avviso è rivolto i minori residenti (così come risultano dallo </w:t>
      </w:r>
      <w:r w:rsidRPr="00C61344">
        <w:rPr>
          <w:rFonts w:ascii="Abadi" w:hAnsi="Abadi"/>
          <w:i/>
          <w:iCs/>
          <w:sz w:val="24"/>
          <w:szCs w:val="24"/>
        </w:rPr>
        <w:t>stato di famiglia</w:t>
      </w:r>
      <w:r w:rsidRPr="00C61344">
        <w:rPr>
          <w:rFonts w:ascii="Abadi" w:hAnsi="Abadi"/>
          <w:sz w:val="24"/>
          <w:szCs w:val="24"/>
        </w:rPr>
        <w:t xml:space="preserve"> – visura demografica) nel Comune di Massa Lubrense, che hanno frequentato nell’a.s. 2023/2024 le classi dalla prima alla quinta della scuola primaria.</w:t>
      </w:r>
      <w:r w:rsidRPr="001A2A13">
        <w:rPr>
          <w:rFonts w:ascii="Abadi" w:hAnsi="Abadi"/>
          <w:sz w:val="24"/>
          <w:szCs w:val="24"/>
        </w:rPr>
        <w:t xml:space="preserve"> </w:t>
      </w:r>
    </w:p>
    <w:p w:rsidR="000F636B" w:rsidRPr="001A2A13" w:rsidRDefault="000F636B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. </w:t>
      </w:r>
    </w:p>
    <w:p w:rsidR="000F636B" w:rsidRPr="001A2A13" w:rsidRDefault="000F636B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0F636B" w:rsidRPr="003B5BEB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0F636B" w:rsidRPr="00B70A10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Sono quelli previsti </w:t>
      </w:r>
      <w:r w:rsidRPr="0059084E">
        <w:rPr>
          <w:rFonts w:ascii="Abadi" w:hAnsi="Abadi"/>
          <w:sz w:val="24"/>
          <w:szCs w:val="24"/>
        </w:rPr>
        <w:t>dal presente avviso, dal Regolamento “Criteri e modalità organizzative dell’erogazione dei servizi dell’accesso prioritario” e dal Regolamento relativo al Servizio “Laboratori di Educativa Territoriale</w:t>
      </w:r>
      <w:r>
        <w:rPr>
          <w:rFonts w:ascii="Abadi" w:hAnsi="Abadi"/>
          <w:sz w:val="24"/>
          <w:szCs w:val="24"/>
        </w:rPr>
        <w:t xml:space="preserve">. </w:t>
      </w:r>
    </w:p>
    <w:p w:rsidR="000F636B" w:rsidRDefault="000F636B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</w:t>
      </w:r>
      <w:r>
        <w:rPr>
          <w:rFonts w:ascii="Abadi" w:hAnsi="Abadi"/>
          <w:sz w:val="24"/>
          <w:szCs w:val="24"/>
        </w:rPr>
        <w:t xml:space="preserve">sui parametri di accesso indicati nel Bando e nel modello di domanda. </w:t>
      </w:r>
    </w:p>
    <w:p w:rsidR="000F636B" w:rsidRPr="001A2A13" w:rsidRDefault="000F636B" w:rsidP="00597671">
      <w:pPr>
        <w:spacing w:after="6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DD11A6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0F636B" w:rsidRPr="00B70A10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0F636B" w:rsidRPr="00B70A10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Pr="001A2A13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Pr="001A2A13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Pr="001A2A13">
          <w:rPr>
            <w:rStyle w:val="Hyperlink"/>
            <w:rFonts w:ascii="Abadi" w:hAnsi="Abadi"/>
            <w:sz w:val="24"/>
            <w:szCs w:val="24"/>
          </w:rPr>
          <w:t>www.aspspenisolasorrentina.it</w:t>
        </w:r>
      </w:hyperlink>
      <w:r w:rsidRPr="001A2A13">
        <w:rPr>
          <w:rFonts w:ascii="Abadi" w:hAnsi="Abadi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unico file .pdf) all’indirizzo PEC</w:t>
      </w:r>
      <w:r>
        <w:rPr>
          <w:rFonts w:ascii="Abadi" w:hAnsi="Abadi"/>
          <w:sz w:val="24"/>
          <w:szCs w:val="24"/>
        </w:rPr>
        <w:t>:</w:t>
      </w:r>
      <w:r w:rsidRPr="001A2A13">
        <w:rPr>
          <w:rFonts w:ascii="Abadi" w:hAnsi="Abadi"/>
          <w:sz w:val="24"/>
          <w:szCs w:val="24"/>
        </w:rPr>
        <w:t xml:space="preserve"> </w:t>
      </w:r>
      <w:r w:rsidRPr="00C61344">
        <w:rPr>
          <w:rFonts w:ascii="Abadi" w:hAnsi="Abadi"/>
          <w:sz w:val="24"/>
          <w:szCs w:val="24"/>
        </w:rPr>
        <w:t xml:space="preserve">protocollo.massalubrense@pec.it. </w:t>
      </w:r>
    </w:p>
    <w:p w:rsidR="000F636B" w:rsidRPr="00C61344" w:rsidRDefault="000F636B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683CC3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0F636B" w:rsidRPr="003B5BEB" w:rsidRDefault="000F636B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0F636B" w:rsidRPr="00B70A10" w:rsidRDefault="000F636B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61344">
        <w:rPr>
          <w:rFonts w:ascii="Abadi" w:hAnsi="Abadi"/>
          <w:sz w:val="24"/>
          <w:szCs w:val="24"/>
        </w:rPr>
        <w:t xml:space="preserve">Per l’accesso al Servizio è prevista la corresponsione di una quota fissa di compartecipazione alla spesa, nella misura di € 100,00 per l’intero periodo. La quota di compartecipazione dovrà essere versata, </w:t>
      </w:r>
      <w:r w:rsidRPr="00C61344">
        <w:rPr>
          <w:rFonts w:ascii="Abadi" w:hAnsi="Abadi"/>
          <w:sz w:val="24"/>
          <w:szCs w:val="24"/>
          <w:u w:val="single"/>
        </w:rPr>
        <w:t>entro la data di scadenza del presente bando</w:t>
      </w:r>
      <w:r w:rsidRPr="00C61344">
        <w:rPr>
          <w:rFonts w:ascii="Abadi" w:hAnsi="Abadi"/>
          <w:sz w:val="24"/>
          <w:szCs w:val="24"/>
        </w:rPr>
        <w:t>, attraverso la piattaforma tecnologica PagoPA, collegandosi al sito www.aspspenisolasorrentina.it.</w:t>
      </w:r>
    </w:p>
    <w:p w:rsidR="000F636B" w:rsidRPr="00C61344" w:rsidRDefault="000F636B" w:rsidP="00683CC3">
      <w:pPr>
        <w:spacing w:after="0"/>
        <w:jc w:val="both"/>
        <w:rPr>
          <w:rFonts w:ascii="Abadi" w:hAnsi="Abadi"/>
          <w:lang w:eastAsia="it-IT"/>
        </w:rPr>
      </w:pPr>
    </w:p>
    <w:p w:rsidR="000F636B" w:rsidRPr="00C61344" w:rsidRDefault="000F636B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0F636B" w:rsidRDefault="000F636B" w:rsidP="00C61344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0F636B" w:rsidRPr="003B5BEB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0F636B" w:rsidRPr="00B70A10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61344">
        <w:rPr>
          <w:rFonts w:ascii="Abadi" w:hAnsi="Abadi"/>
          <w:sz w:val="24"/>
          <w:szCs w:val="24"/>
        </w:rPr>
        <w:t xml:space="preserve">Alla domanda vanno allegati obbligatoriamente le copie del doc. di riconoscimento e Copia della ricevuta del versamento della quota di compartecipazione a proprio carico. </w:t>
      </w:r>
    </w:p>
    <w:p w:rsidR="000F636B" w:rsidRPr="00C61344" w:rsidRDefault="000F636B" w:rsidP="00C61344">
      <w:pPr>
        <w:spacing w:after="120"/>
        <w:ind w:left="54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C61344">
      <w:pPr>
        <w:spacing w:before="240"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>
        <w:rPr>
          <w:noProof/>
          <w:lang w:eastAsia="it-IT"/>
        </w:rPr>
        <w:pict>
          <v:roundrect id="_x0000_s1034" style="position:absolute;left:0;text-align:left;margin-left:0;margin-top:4.9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0F636B" w:rsidRPr="003B5BEB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0F636B" w:rsidRPr="00B70A10" w:rsidRDefault="000F636B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61344">
        <w:rPr>
          <w:rFonts w:ascii="Abadi" w:hAnsi="Abadi"/>
          <w:sz w:val="24"/>
          <w:szCs w:val="24"/>
        </w:rPr>
        <w:t xml:space="preserve">È possibile presentare domanda </w:t>
      </w:r>
      <w:r w:rsidRPr="00C61344">
        <w:rPr>
          <w:rFonts w:ascii="Abadi" w:hAnsi="Abadi"/>
          <w:b/>
          <w:bCs/>
          <w:sz w:val="24"/>
          <w:szCs w:val="24"/>
          <w:u w:val="single"/>
        </w:rPr>
        <w:t>entro e non oltre le ore 12:00 del 7 giugno 2024</w:t>
      </w:r>
    </w:p>
    <w:p w:rsidR="000F636B" w:rsidRDefault="000F636B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597671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5" style="position:absolute;left:0;text-align:left;margin-left:0;margin-top:11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0F636B" w:rsidRPr="003B5BEB" w:rsidRDefault="000F636B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0F636B" w:rsidRPr="00B70A10" w:rsidRDefault="000F636B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0F636B" w:rsidRPr="00C61344" w:rsidRDefault="000F636B" w:rsidP="00261122">
      <w:pPr>
        <w:spacing w:after="0"/>
        <w:ind w:left="2124"/>
        <w:jc w:val="both"/>
        <w:rPr>
          <w:rFonts w:ascii="Abadi" w:hAnsi="Abadi"/>
          <w:sz w:val="24"/>
          <w:szCs w:val="24"/>
        </w:rPr>
      </w:pPr>
      <w:r w:rsidRPr="00C61344">
        <w:rPr>
          <w:rFonts w:ascii="Abadi" w:hAnsi="Abadi"/>
          <w:b/>
          <w:sz w:val="24"/>
          <w:szCs w:val="24"/>
        </w:rPr>
        <w:t xml:space="preserve">Le attività </w:t>
      </w:r>
      <w:r w:rsidRPr="00C61344">
        <w:rPr>
          <w:rFonts w:ascii="Abadi" w:hAnsi="Abadi"/>
          <w:sz w:val="24"/>
          <w:szCs w:val="24"/>
        </w:rPr>
        <w:t xml:space="preserve">si svolgeranno dal lunedì al venerdì dal venerdì, per 5 ore al giorno, dal 01/07/2024 al 09/08/2024, secondo modalità definite nei Programmi Organizzativi presentati dai Prestatori Accreditati, e visionabili sul sito www.aspspenisolasorrentina.it. Per ogni ulteriore approfondimento e informazione, </w:t>
      </w:r>
      <w:r w:rsidRPr="00C61344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C61344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0F636B" w:rsidRPr="00C61344" w:rsidRDefault="000F636B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F636B" w:rsidRPr="00C61344" w:rsidRDefault="000F636B" w:rsidP="00862CBB">
      <w:pPr>
        <w:spacing w:after="120"/>
        <w:jc w:val="both"/>
        <w:rPr>
          <w:rFonts w:ascii="Abadi" w:hAnsi="Abadi"/>
          <w:b/>
          <w:bCs/>
          <w:sz w:val="24"/>
          <w:szCs w:val="24"/>
        </w:rPr>
      </w:pPr>
      <w:r w:rsidRPr="00C61344">
        <w:rPr>
          <w:rFonts w:ascii="Abadi" w:hAnsi="Abadi"/>
          <w:sz w:val="24"/>
          <w:szCs w:val="24"/>
        </w:rPr>
        <w:t xml:space="preserve">Lì, </w:t>
      </w:r>
      <w:r w:rsidRPr="00C61344">
        <w:rPr>
          <w:rFonts w:ascii="Abadi" w:hAnsi="Abadi"/>
          <w:b/>
          <w:bCs/>
          <w:sz w:val="24"/>
          <w:szCs w:val="24"/>
        </w:rPr>
        <w:t>23.05.2024</w:t>
      </w:r>
    </w:p>
    <w:p w:rsidR="000F636B" w:rsidRPr="00C61344" w:rsidRDefault="000F636B" w:rsidP="00862CBB">
      <w:pPr>
        <w:spacing w:after="120"/>
        <w:jc w:val="both"/>
        <w:rPr>
          <w:rFonts w:ascii="Abadi" w:hAnsi="Abadi"/>
          <w:sz w:val="24"/>
          <w:szCs w:val="24"/>
        </w:rPr>
      </w:pPr>
    </w:p>
    <w:p w:rsidR="000F636B" w:rsidRDefault="000F636B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34pt;margin-top:.2pt;width:279pt;height:84.7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0F636B" w:rsidRPr="00CE290D" w:rsidRDefault="000F636B" w:rsidP="00BA3B9B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244CE6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L’Assessore alle Politiche Sociali</w:t>
                  </w:r>
                  <w:r w:rsidRPr="00244CE6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Comune di Massa Lurense</w:t>
                  </w:r>
                  <w:r w:rsidRPr="00244CE6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Gelsomina Minieri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0F636B" w:rsidRPr="00CE290D" w:rsidRDefault="000F636B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Direttore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ASPS Penisola Sorrentina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0F636B" w:rsidRDefault="000F636B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Sindaco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 xml:space="preserve">Comune 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di Massa Lubrense</w:t>
                  </w:r>
                </w:p>
                <w:p w:rsidR="000F636B" w:rsidRPr="00CE290D" w:rsidRDefault="000F636B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Lorenzo Balduccelli</w:t>
                  </w:r>
                </w:p>
              </w:txbxContent>
            </v:textbox>
          </v:shape>
        </w:pict>
      </w:r>
    </w:p>
    <w:p w:rsidR="000F636B" w:rsidRPr="004449BA" w:rsidRDefault="000F636B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0F636B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36B" w:rsidRDefault="000F636B" w:rsidP="006F32BF">
      <w:pPr>
        <w:spacing w:after="0" w:line="240" w:lineRule="auto"/>
      </w:pPr>
      <w:r>
        <w:separator/>
      </w:r>
    </w:p>
  </w:endnote>
  <w:endnote w:type="continuationSeparator" w:id="0">
    <w:p w:rsidR="000F636B" w:rsidRDefault="000F636B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36B" w:rsidRDefault="000F636B" w:rsidP="006F32BF">
      <w:pPr>
        <w:spacing w:after="0" w:line="240" w:lineRule="auto"/>
      </w:pPr>
      <w:r>
        <w:separator/>
      </w:r>
    </w:p>
  </w:footnote>
  <w:footnote w:type="continuationSeparator" w:id="0">
    <w:p w:rsidR="000F636B" w:rsidRDefault="000F636B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6B" w:rsidRDefault="000F636B">
    <w:pPr>
      <w:pStyle w:val="Head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1pt;margin-top:143.45pt;width:112.85pt;height:39pt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" filled="f" stroked="f">
          <v:textbox>
            <w:txbxContent>
              <w:p w:rsidR="000F636B" w:rsidRDefault="000F636B" w:rsidP="00DD11A6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 xml:space="preserve">Comune di </w:t>
                </w:r>
              </w:p>
              <w:p w:rsidR="000F636B" w:rsidRPr="006F32BF" w:rsidRDefault="000F636B" w:rsidP="00DD11A6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Massa Lubrense</w:t>
                </w:r>
              </w:p>
            </w:txbxContent>
          </v:textbox>
        </v:shape>
      </w:pict>
    </w: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365511161" o:spid="_x0000_s2050" type="#_x0000_t75" alt="Immagine che contiene testo, corona, cresta, emblemaDescrizione generata automaticamente" style="position:absolute;margin-left:624pt;margin-top:8.45pt;width:104.9pt;height:126pt;z-index:251658752;visibility:visible;mso-position-horizontal-relative:margin">
          <v:imagedata r:id="rId1" o:title=""/>
          <w10:wrap anchorx="margin"/>
        </v:shape>
      </w:pict>
    </w:r>
    <w:r>
      <w:rPr>
        <w:noProof/>
        <w:lang w:eastAsia="it-IT"/>
      </w:rPr>
      <w:pict>
        <v:shape id="Immagine 811627385" o:spid="_x0000_s2051" type="#_x0000_t75" alt="Immagine che contiene testo, Carattere, poster, Elementi graficiDescrizione generata automaticamente" style="position:absolute;margin-left:5.75pt;margin-top:-13pt;width:183.25pt;height:201.2pt;z-index:251656704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BF"/>
    <w:rsid w:val="000235FE"/>
    <w:rsid w:val="000335D8"/>
    <w:rsid w:val="0009364B"/>
    <w:rsid w:val="000B1C2E"/>
    <w:rsid w:val="000F636B"/>
    <w:rsid w:val="001152FE"/>
    <w:rsid w:val="001248C4"/>
    <w:rsid w:val="00173804"/>
    <w:rsid w:val="001A2A13"/>
    <w:rsid w:val="001A2BFA"/>
    <w:rsid w:val="001D77B3"/>
    <w:rsid w:val="001E3DB5"/>
    <w:rsid w:val="00200C19"/>
    <w:rsid w:val="00234B35"/>
    <w:rsid w:val="00244CE6"/>
    <w:rsid w:val="00261122"/>
    <w:rsid w:val="002A4383"/>
    <w:rsid w:val="002B3D32"/>
    <w:rsid w:val="002D2A10"/>
    <w:rsid w:val="002E3105"/>
    <w:rsid w:val="002E637E"/>
    <w:rsid w:val="002F0882"/>
    <w:rsid w:val="002F3A47"/>
    <w:rsid w:val="002F6D1E"/>
    <w:rsid w:val="003108F6"/>
    <w:rsid w:val="003218FB"/>
    <w:rsid w:val="003722B5"/>
    <w:rsid w:val="003760CE"/>
    <w:rsid w:val="003B5BEB"/>
    <w:rsid w:val="003C23BA"/>
    <w:rsid w:val="003D42E8"/>
    <w:rsid w:val="003E11E1"/>
    <w:rsid w:val="003E1E88"/>
    <w:rsid w:val="004449BA"/>
    <w:rsid w:val="004905AD"/>
    <w:rsid w:val="004B1C9A"/>
    <w:rsid w:val="004C2DAE"/>
    <w:rsid w:val="004C3E10"/>
    <w:rsid w:val="004F62F5"/>
    <w:rsid w:val="0052299A"/>
    <w:rsid w:val="00584FAE"/>
    <w:rsid w:val="00585BD3"/>
    <w:rsid w:val="0059084E"/>
    <w:rsid w:val="00590DE7"/>
    <w:rsid w:val="00597671"/>
    <w:rsid w:val="005B7554"/>
    <w:rsid w:val="005C0CF2"/>
    <w:rsid w:val="00601454"/>
    <w:rsid w:val="00605C1F"/>
    <w:rsid w:val="00637183"/>
    <w:rsid w:val="00655E7F"/>
    <w:rsid w:val="006564CA"/>
    <w:rsid w:val="00683CC3"/>
    <w:rsid w:val="006A2AD3"/>
    <w:rsid w:val="006C6733"/>
    <w:rsid w:val="006D24BB"/>
    <w:rsid w:val="006F32BF"/>
    <w:rsid w:val="0074419E"/>
    <w:rsid w:val="00760FE6"/>
    <w:rsid w:val="00782065"/>
    <w:rsid w:val="007C0EAE"/>
    <w:rsid w:val="00806B71"/>
    <w:rsid w:val="00812320"/>
    <w:rsid w:val="00862CBB"/>
    <w:rsid w:val="00884876"/>
    <w:rsid w:val="008A1E75"/>
    <w:rsid w:val="008D5CB3"/>
    <w:rsid w:val="008F7EEE"/>
    <w:rsid w:val="009128A1"/>
    <w:rsid w:val="00931592"/>
    <w:rsid w:val="00950DF7"/>
    <w:rsid w:val="00980541"/>
    <w:rsid w:val="009C0208"/>
    <w:rsid w:val="009C45A4"/>
    <w:rsid w:val="00A1604D"/>
    <w:rsid w:val="00A3100E"/>
    <w:rsid w:val="00A36756"/>
    <w:rsid w:val="00A64E8A"/>
    <w:rsid w:val="00A65868"/>
    <w:rsid w:val="00A92598"/>
    <w:rsid w:val="00AB1B09"/>
    <w:rsid w:val="00AD0E16"/>
    <w:rsid w:val="00AD33AE"/>
    <w:rsid w:val="00AE009A"/>
    <w:rsid w:val="00AE6960"/>
    <w:rsid w:val="00B3080F"/>
    <w:rsid w:val="00B33622"/>
    <w:rsid w:val="00B33B03"/>
    <w:rsid w:val="00B373C3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07054"/>
    <w:rsid w:val="00C212B1"/>
    <w:rsid w:val="00C51EE2"/>
    <w:rsid w:val="00C61344"/>
    <w:rsid w:val="00C935A3"/>
    <w:rsid w:val="00CD33E3"/>
    <w:rsid w:val="00CE290D"/>
    <w:rsid w:val="00CE427C"/>
    <w:rsid w:val="00CF2041"/>
    <w:rsid w:val="00CF767E"/>
    <w:rsid w:val="00D07E5E"/>
    <w:rsid w:val="00D35933"/>
    <w:rsid w:val="00D56443"/>
    <w:rsid w:val="00D6708D"/>
    <w:rsid w:val="00D70920"/>
    <w:rsid w:val="00D8777F"/>
    <w:rsid w:val="00DB3371"/>
    <w:rsid w:val="00DB7712"/>
    <w:rsid w:val="00DC37A2"/>
    <w:rsid w:val="00DC662D"/>
    <w:rsid w:val="00DD11A6"/>
    <w:rsid w:val="00DD694A"/>
    <w:rsid w:val="00DE66DD"/>
    <w:rsid w:val="00DF05F5"/>
    <w:rsid w:val="00DF6C39"/>
    <w:rsid w:val="00E02327"/>
    <w:rsid w:val="00E42BB3"/>
    <w:rsid w:val="00E6486E"/>
    <w:rsid w:val="00E71171"/>
    <w:rsid w:val="00E94094"/>
    <w:rsid w:val="00EC0CA5"/>
    <w:rsid w:val="00ED4973"/>
    <w:rsid w:val="00ED594D"/>
    <w:rsid w:val="00EF3A79"/>
    <w:rsid w:val="00F402CD"/>
    <w:rsid w:val="00F755D2"/>
    <w:rsid w:val="00FB3D96"/>
    <w:rsid w:val="00FD1815"/>
    <w:rsid w:val="00FD1C0A"/>
    <w:rsid w:val="00FD627A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32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32BF"/>
    <w:rPr>
      <w:rFonts w:cs="Times New Roman"/>
    </w:rPr>
  </w:style>
  <w:style w:type="character" w:styleId="Hyperlink">
    <w:name w:val="Hyperlink"/>
    <w:basedOn w:val="DefaultParagraphFont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4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1</Pages>
  <Words>437</Words>
  <Characters>2491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pacuccurullo</cp:lastModifiedBy>
  <cp:revision>9</cp:revision>
  <cp:lastPrinted>2024-05-14T11:52:00Z</cp:lastPrinted>
  <dcterms:created xsi:type="dcterms:W3CDTF">2024-05-21T11:56:00Z</dcterms:created>
  <dcterms:modified xsi:type="dcterms:W3CDTF">2024-05-23T10:32:00Z</dcterms:modified>
</cp:coreProperties>
</file>