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30" w:rsidRDefault="00EE0230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EE0230" w:rsidRDefault="00EE0230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EE0230" w:rsidRDefault="00EE0230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EE0230" w:rsidRDefault="00EE0230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EE0230" w:rsidRPr="007E28DB" w:rsidRDefault="00EE0230" w:rsidP="007E28DB">
      <w:pPr>
        <w:spacing w:after="0" w:line="240" w:lineRule="auto"/>
        <w:jc w:val="center"/>
        <w:rPr>
          <w:rFonts w:ascii="Book Antiqua" w:hAnsi="Book Antiqua"/>
          <w:b/>
          <w:sz w:val="10"/>
          <w:szCs w:val="6"/>
          <w:lang w:eastAsia="it-IT"/>
        </w:rPr>
      </w:pPr>
    </w:p>
    <w:p w:rsidR="00EE0230" w:rsidRPr="00842B28" w:rsidRDefault="00EE0230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6"/>
          <w:lang w:eastAsia="it-IT"/>
        </w:rPr>
      </w:pPr>
    </w:p>
    <w:p w:rsidR="00EE0230" w:rsidRPr="002410E2" w:rsidRDefault="00EE0230" w:rsidP="00D05A52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Avviso Pubblico</w:t>
      </w:r>
    </w:p>
    <w:p w:rsidR="00EE0230" w:rsidRPr="002410E2" w:rsidRDefault="00EE0230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per l’accesso al Servizio LABORATORI DI EDUCATIVA TERRITORIALE </w:t>
      </w:r>
    </w:p>
    <w:p w:rsidR="00EE0230" w:rsidRPr="002410E2" w:rsidRDefault="00EE0230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CENTRO RICREATIVO ESTIVO “COLONIA MARINA”</w:t>
      </w:r>
    </w:p>
    <w:p w:rsidR="00EE0230" w:rsidRPr="00842B28" w:rsidRDefault="00EE0230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10"/>
          <w:lang w:eastAsia="it-IT"/>
        </w:rPr>
      </w:pPr>
    </w:p>
    <w:p w:rsidR="00EE0230" w:rsidRPr="00EF3866" w:rsidRDefault="00EE0230" w:rsidP="00693E07">
      <w:pPr>
        <w:spacing w:after="0" w:line="240" w:lineRule="auto"/>
        <w:ind w:firstLine="284"/>
        <w:jc w:val="both"/>
        <w:rPr>
          <w:rFonts w:ascii="Abadi" w:hAnsi="Abadi"/>
          <w:sz w:val="20"/>
          <w:szCs w:val="16"/>
          <w:lang w:eastAsia="it-IT"/>
        </w:rPr>
      </w:pPr>
    </w:p>
    <w:p w:rsidR="00EE0230" w:rsidRDefault="00EE0230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 xml:space="preserve">Considerata </w:t>
      </w:r>
      <w:r>
        <w:rPr>
          <w:rFonts w:ascii="Abadi" w:hAnsi="Abadi"/>
          <w:szCs w:val="18"/>
          <w:lang w:eastAsia="it-IT"/>
        </w:rPr>
        <w:t xml:space="preserve">la prassi consolidata dell’indizione - da parte dell’Azienda Speciale Consortile e in accordo procedurale con i Servizi Sociali Professionali dei Comuni Consorziati – di apposito Avviso, ai sensi del Regolamento aziendale </w:t>
      </w:r>
      <w:bookmarkStart w:id="0" w:name="_Hlk147750558"/>
      <w:r>
        <w:rPr>
          <w:rFonts w:ascii="Abadi" w:hAnsi="Abadi"/>
          <w:szCs w:val="18"/>
          <w:lang w:eastAsia="it-IT"/>
        </w:rPr>
        <w:t>“</w:t>
      </w:r>
      <w:r>
        <w:rPr>
          <w:rFonts w:ascii="Abadi" w:hAnsi="Abadi"/>
          <w:i/>
          <w:iCs/>
          <w:szCs w:val="18"/>
          <w:lang w:eastAsia="it-IT"/>
        </w:rPr>
        <w:t>Per l’accesso al Servizio “Laboratori di Educativa Territoriale</w:t>
      </w:r>
      <w:r>
        <w:rPr>
          <w:rFonts w:ascii="Abadi" w:hAnsi="Abadi"/>
          <w:szCs w:val="18"/>
          <w:lang w:eastAsia="it-IT"/>
        </w:rPr>
        <w:t xml:space="preserve">” </w:t>
      </w:r>
      <w:bookmarkEnd w:id="0"/>
      <w:r>
        <w:rPr>
          <w:rFonts w:ascii="Abadi" w:hAnsi="Abadi"/>
          <w:szCs w:val="18"/>
          <w:lang w:eastAsia="it-IT"/>
        </w:rPr>
        <w:t>e del Regolamento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 </w:t>
      </w:r>
      <w:r>
        <w:rPr>
          <w:rFonts w:ascii="Abadi" w:hAnsi="Abadi"/>
          <w:i/>
          <w:iCs/>
          <w:szCs w:val="18"/>
          <w:lang w:eastAsia="it-IT"/>
        </w:rPr>
        <w:t>“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FF6023">
          <w:rPr>
            <w:rFonts w:ascii="Abadi" w:hAnsi="Abadi"/>
            <w:i/>
            <w:iCs/>
            <w:szCs w:val="18"/>
            <w:lang w:eastAsia="it-IT"/>
          </w:rPr>
          <w:t>2007</w:t>
        </w:r>
        <w:r w:rsidRPr="00FF6023">
          <w:rPr>
            <w:rFonts w:ascii="Abadi" w:hAnsi="Abadi"/>
            <w:szCs w:val="18"/>
            <w:lang w:eastAsia="it-IT"/>
          </w:rPr>
          <w:t>”</w:t>
        </w:r>
      </w:smartTag>
    </w:p>
    <w:p w:rsidR="00EE0230" w:rsidRPr="004968EA" w:rsidRDefault="00EE0230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>Tenuto conto</w:t>
      </w:r>
      <w:r>
        <w:rPr>
          <w:rFonts w:ascii="Abadi" w:hAnsi="Abadi"/>
          <w:szCs w:val="18"/>
          <w:lang w:eastAsia="it-IT"/>
        </w:rPr>
        <w:t xml:space="preserve"> </w:t>
      </w:r>
      <w:r>
        <w:rPr>
          <w:rFonts w:ascii="Abadi" w:hAnsi="Abadi"/>
          <w:b/>
          <w:bCs/>
          <w:szCs w:val="18"/>
          <w:lang w:eastAsia="it-IT"/>
        </w:rPr>
        <w:t>che</w:t>
      </w:r>
      <w:r>
        <w:rPr>
          <w:rFonts w:ascii="Abadi" w:hAnsi="Abadi"/>
          <w:szCs w:val="18"/>
          <w:lang w:eastAsia="it-IT"/>
        </w:rPr>
        <w:t xml:space="preserve">, anche a seguito di quanto emerso dal Tavolo Tecnico-Operativo realizzato tra il Direttore, l’Ufficio di Piano aziendale e i Servizi Sociali Professionali dei Comuni Consorziati, il Regolamento citato e il relativo modello di domanda presentano molteplici problematiche, difficoltà operative e di comprensione da parte dei cittadini e dei possibili beneficiari, oltre a necessitare di opportuni aggiornamenti normativi e procedurali; </w:t>
      </w:r>
    </w:p>
    <w:p w:rsidR="00EE0230" w:rsidRPr="002E6960" w:rsidRDefault="00EE0230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 e richiamata</w:t>
      </w:r>
      <w:r>
        <w:rPr>
          <w:rFonts w:ascii="Abadi" w:hAnsi="Abadi"/>
          <w:b/>
          <w:bCs/>
          <w:szCs w:val="18"/>
          <w:lang w:eastAsia="it-IT"/>
        </w:rPr>
        <w:t xml:space="preserve"> </w:t>
      </w:r>
      <w:r>
        <w:rPr>
          <w:rFonts w:ascii="Abadi" w:hAnsi="Abadi"/>
          <w:szCs w:val="18"/>
          <w:lang w:eastAsia="it-IT"/>
        </w:rPr>
        <w:t xml:space="preserve">integralmente </w:t>
      </w:r>
      <w:smartTag w:uri="urn:schemas-microsoft-com:office:smarttags" w:element="PersonName">
        <w:smartTagPr>
          <w:attr w:name="ProductID" w:val="la Deliberazione"/>
        </w:smartTagPr>
        <w:r>
          <w:rPr>
            <w:rFonts w:ascii="Abadi" w:hAnsi="Abadi"/>
            <w:szCs w:val="18"/>
            <w:lang w:eastAsia="it-IT"/>
          </w:rPr>
          <w:t>la Deliberazione</w:t>
        </w:r>
      </w:smartTag>
      <w:r>
        <w:rPr>
          <w:rFonts w:ascii="Abadi" w:hAnsi="Abadi"/>
          <w:szCs w:val="18"/>
          <w:lang w:eastAsia="it-IT"/>
        </w:rPr>
        <w:t xml:space="preserve"> </w:t>
      </w:r>
      <w:r w:rsidRPr="004C1417">
        <w:rPr>
          <w:rFonts w:ascii="Abadi" w:hAnsi="Abadi"/>
          <w:szCs w:val="18"/>
          <w:lang w:eastAsia="it-IT"/>
        </w:rPr>
        <w:t>del CdA n. 15 del 06/05/2024 ,</w:t>
      </w:r>
      <w:r>
        <w:rPr>
          <w:rFonts w:ascii="Abadi" w:hAnsi="Abadi"/>
          <w:szCs w:val="18"/>
          <w:lang w:eastAsia="it-IT"/>
        </w:rPr>
        <w:t xml:space="preserve"> con la quale – nelle more della predisposizione e approvazione del nuovo Regolamento di accesso ai Servizi Sociali, Socio-Assistenziali e Socio-Sanitari – in parziale deroga al vigente Regolamento “</w:t>
      </w:r>
      <w:bookmarkStart w:id="1" w:name="_Hlk147744194"/>
      <w:r w:rsidRPr="00296F2B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296F2B">
          <w:rPr>
            <w:rFonts w:ascii="Abadi" w:hAnsi="Abadi"/>
            <w:i/>
            <w:iCs/>
            <w:szCs w:val="18"/>
            <w:lang w:eastAsia="it-IT"/>
          </w:rPr>
          <w:t>2007</w:t>
        </w:r>
        <w:r>
          <w:rPr>
            <w:rFonts w:ascii="Abadi" w:hAnsi="Abadi"/>
            <w:szCs w:val="18"/>
            <w:lang w:eastAsia="it-IT"/>
          </w:rPr>
          <w:t>”</w:t>
        </w:r>
      </w:smartTag>
      <w:bookmarkEnd w:id="1"/>
      <w:r>
        <w:rPr>
          <w:rFonts w:ascii="Abadi" w:hAnsi="Abadi"/>
          <w:szCs w:val="18"/>
          <w:lang w:eastAsia="it-IT"/>
        </w:rPr>
        <w:t>, si forniva apposito indirizzo al Direttore dell’Azienda Speciale Consortile “</w:t>
      </w:r>
      <w:r w:rsidRPr="007D6331">
        <w:rPr>
          <w:rFonts w:ascii="Abadi" w:hAnsi="Abadi"/>
          <w:b/>
          <w:bCs/>
          <w:szCs w:val="18"/>
          <w:lang w:eastAsia="it-IT"/>
        </w:rPr>
        <w:t>Penisola Sorrentina</w:t>
      </w:r>
      <w:r>
        <w:rPr>
          <w:rFonts w:ascii="Abadi" w:hAnsi="Abadi"/>
          <w:szCs w:val="18"/>
          <w:lang w:eastAsia="it-IT"/>
        </w:rPr>
        <w:t>” – ATS N33 per la predisposizione di un nuovo Avviso e Modello di domanda, più funzionale e fruibile dai cittadini, per l’accesso al Servizio “Laboratori di Educativa Territoriale”</w:t>
      </w:r>
      <w:r w:rsidRPr="002E6960">
        <w:rPr>
          <w:rFonts w:ascii="Abadi" w:hAnsi="Abadi"/>
          <w:szCs w:val="18"/>
          <w:lang w:eastAsia="it-IT"/>
        </w:rPr>
        <w:t>;</w:t>
      </w:r>
    </w:p>
    <w:p w:rsidR="00EE0230" w:rsidRDefault="00EE0230" w:rsidP="007A4700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</w:t>
      </w:r>
      <w:r>
        <w:rPr>
          <w:rFonts w:ascii="Abadi" w:hAnsi="Abadi"/>
          <w:szCs w:val="18"/>
          <w:lang w:eastAsia="it-IT"/>
        </w:rPr>
        <w:t xml:space="preserve"> </w:t>
      </w:r>
      <w:smartTag w:uri="urn:schemas-microsoft-com:office:smarttags" w:element="PersonName">
        <w:smartTagPr>
          <w:attr w:name="ProductID" w:val="la Determinazione Direttoriale"/>
        </w:smartTagPr>
        <w:r>
          <w:rPr>
            <w:rFonts w:ascii="Abadi" w:hAnsi="Abadi"/>
            <w:szCs w:val="18"/>
            <w:lang w:eastAsia="it-IT"/>
          </w:rPr>
          <w:t>la Determinazione Direttoriale</w:t>
        </w:r>
      </w:smartTag>
      <w:r>
        <w:rPr>
          <w:rFonts w:ascii="Abadi" w:hAnsi="Abadi"/>
          <w:szCs w:val="18"/>
          <w:lang w:eastAsia="it-IT"/>
        </w:rPr>
        <w:t xml:space="preserve"> n. 276 del 23.05.2024 che approva lo schema del presente Avviso Pubblico e del relativo modello di domanda;</w:t>
      </w:r>
    </w:p>
    <w:p w:rsidR="00EE0230" w:rsidRPr="001A2A13" w:rsidRDefault="00EE0230" w:rsidP="002410E2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EE0230" w:rsidRPr="002410E2" w:rsidRDefault="00EE0230" w:rsidP="002410E2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33" style="position:absolute;left:0;text-align:left;margin-left:1.05pt;margin-top:4.25pt;width:129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EE0230" w:rsidRPr="001A2A13" w:rsidRDefault="00EE0230" w:rsidP="002410E2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SI AVVISA:</w:t>
                  </w:r>
                </w:p>
                <w:p w:rsidR="00EE0230" w:rsidRPr="00B70A10" w:rsidRDefault="00EE0230" w:rsidP="002410E2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ascii="Abadi" w:hAnsi="Abadi"/>
          <w:szCs w:val="18"/>
          <w:lang w:eastAsia="it-IT"/>
        </w:rPr>
        <w:t xml:space="preserve">la comunità dei </w:t>
      </w:r>
      <w:r w:rsidRPr="004C1417">
        <w:rPr>
          <w:rFonts w:ascii="Abadi" w:hAnsi="Abadi"/>
          <w:szCs w:val="18"/>
          <w:lang w:eastAsia="it-IT"/>
        </w:rPr>
        <w:t xml:space="preserve">cittadini del Comune di </w:t>
      </w:r>
      <w:r w:rsidRPr="008A0DA9">
        <w:rPr>
          <w:rFonts w:ascii="Abadi" w:hAnsi="Abadi"/>
          <w:szCs w:val="18"/>
          <w:lang w:eastAsia="it-IT"/>
        </w:rPr>
        <w:t>Sant’Agnello che è indetto il presente Avviso Pubblico per la raccolta delle richieste</w:t>
      </w:r>
      <w:r>
        <w:rPr>
          <w:rFonts w:ascii="Abadi" w:hAnsi="Abadi"/>
          <w:szCs w:val="18"/>
          <w:lang w:eastAsia="it-IT"/>
        </w:rPr>
        <w:t xml:space="preserve"> di accesso al Servizio </w:t>
      </w:r>
      <w:r w:rsidRPr="00B63968">
        <w:rPr>
          <w:rFonts w:ascii="Abadi" w:hAnsi="Abadi"/>
          <w:b/>
          <w:szCs w:val="18"/>
          <w:lang w:eastAsia="it-IT"/>
        </w:rPr>
        <w:t>LABORATORI DI EDUCATIVA TERRITORIALE - Centro Ricreativo Estivo “Colonia Marina”</w:t>
      </w:r>
      <w:r>
        <w:rPr>
          <w:rFonts w:ascii="Abadi" w:hAnsi="Abadi"/>
          <w:b/>
          <w:szCs w:val="18"/>
          <w:lang w:eastAsia="it-IT"/>
        </w:rPr>
        <w:t>.</w:t>
      </w:r>
    </w:p>
    <w:p w:rsidR="00EE0230" w:rsidRDefault="00EE0230" w:rsidP="00342082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</w:p>
    <w:p w:rsidR="00EE0230" w:rsidRDefault="00EE0230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EE0230" w:rsidRDefault="00EE0230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EE0230" w:rsidRPr="007A4700" w:rsidRDefault="00EE0230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EE0230" w:rsidRPr="007A4700" w:rsidRDefault="00EE0230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POSSIBILI BENEFICIARI</w:t>
      </w:r>
    </w:p>
    <w:p w:rsidR="00EE0230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beneficiari sono i minori residenti (così come risultano dallo </w:t>
      </w:r>
      <w:r w:rsidRPr="00F34E0E">
        <w:rPr>
          <w:rFonts w:ascii="Abadi" w:hAnsi="Abadi"/>
          <w:i/>
          <w:iCs/>
          <w:lang w:eastAsia="it-IT"/>
        </w:rPr>
        <w:t>stato di famiglia</w:t>
      </w:r>
      <w:r>
        <w:rPr>
          <w:rFonts w:ascii="Abadi" w:hAnsi="Abadi"/>
          <w:lang w:eastAsia="it-IT"/>
        </w:rPr>
        <w:t xml:space="preserve"> – visura demografica</w:t>
      </w:r>
      <w:r w:rsidRPr="003C212C">
        <w:rPr>
          <w:rFonts w:ascii="Abadi" w:hAnsi="Abadi"/>
          <w:lang w:eastAsia="it-IT"/>
        </w:rPr>
        <w:t xml:space="preserve">) nel Comune di </w:t>
      </w:r>
      <w:r w:rsidRPr="003C212C">
        <w:rPr>
          <w:rFonts w:ascii="Abadi" w:hAnsi="Abadi"/>
          <w:szCs w:val="18"/>
          <w:lang w:eastAsia="it-IT"/>
        </w:rPr>
        <w:t xml:space="preserve">Sant’Agnello </w:t>
      </w:r>
      <w:r w:rsidRPr="003C212C">
        <w:rPr>
          <w:rFonts w:ascii="Abadi" w:hAnsi="Abadi"/>
          <w:lang w:eastAsia="it-IT"/>
        </w:rPr>
        <w:t>che hanno frequentato nell’a.s. 2023/2024 le classi dalla prima alla quinta della scuola primaria.</w:t>
      </w:r>
      <w:r>
        <w:rPr>
          <w:rFonts w:ascii="Abadi" w:hAnsi="Abadi"/>
          <w:lang w:eastAsia="it-IT"/>
        </w:rPr>
        <w:t xml:space="preserve"> </w:t>
      </w:r>
    </w:p>
    <w:p w:rsidR="00EE0230" w:rsidRPr="00596E47" w:rsidRDefault="00EE0230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sz w:val="18"/>
          <w:szCs w:val="18"/>
          <w:lang w:eastAsia="it-IT"/>
        </w:rPr>
        <w:t xml:space="preserve">N.B.: </w:t>
      </w:r>
      <w:r w:rsidRPr="00E117A1">
        <w:rPr>
          <w:rFonts w:ascii="Abadi" w:hAnsi="Abadi"/>
          <w:sz w:val="18"/>
          <w:szCs w:val="18"/>
          <w:lang w:eastAsia="it-IT"/>
        </w:rPr>
        <w:t>Nei casi previsti dalla normativa vigente, compatibilmente con le risorse disponibili e nei casi di temporaneità, urgenza</w:t>
      </w:r>
      <w:r>
        <w:rPr>
          <w:rFonts w:ascii="Abadi" w:hAnsi="Abadi"/>
          <w:sz w:val="18"/>
          <w:szCs w:val="18"/>
          <w:lang w:eastAsia="it-IT"/>
        </w:rPr>
        <w:t xml:space="preserve"> ed </w:t>
      </w:r>
      <w:r w:rsidRPr="00E117A1">
        <w:rPr>
          <w:rFonts w:ascii="Abadi" w:hAnsi="Abadi"/>
          <w:sz w:val="18"/>
          <w:szCs w:val="18"/>
          <w:lang w:eastAsia="it-IT"/>
        </w:rPr>
        <w:t xml:space="preserve">emergenza, </w:t>
      </w:r>
      <w:r>
        <w:rPr>
          <w:rFonts w:ascii="Abadi" w:hAnsi="Abadi"/>
          <w:sz w:val="18"/>
          <w:szCs w:val="18"/>
          <w:lang w:eastAsia="it-IT"/>
        </w:rPr>
        <w:t>anche</w:t>
      </w:r>
      <w:r w:rsidRPr="00E117A1">
        <w:rPr>
          <w:rFonts w:ascii="Abadi" w:hAnsi="Abadi"/>
          <w:sz w:val="18"/>
          <w:szCs w:val="18"/>
          <w:lang w:eastAsia="it-IT"/>
        </w:rPr>
        <w:t xml:space="preserve"> le persone non residenti nei Comuni </w:t>
      </w:r>
      <w:r>
        <w:rPr>
          <w:rFonts w:ascii="Abadi" w:hAnsi="Abadi"/>
          <w:sz w:val="18"/>
          <w:szCs w:val="18"/>
          <w:lang w:eastAsia="it-IT"/>
        </w:rPr>
        <w:t xml:space="preserve">Consorziati, possono accedere ai suddetti servizi – salvo verifica per l’eventuale corresponsione dell’intero costo di compartecipazione. </w:t>
      </w:r>
    </w:p>
    <w:p w:rsidR="00EE0230" w:rsidRPr="007A4700" w:rsidRDefault="00EE0230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2" w:name="_Hlk145942073"/>
      <w:r w:rsidRPr="007A4700">
        <w:rPr>
          <w:rFonts w:ascii="Abadi" w:hAnsi="Abadi" w:cs="Cavolini"/>
          <w:bCs/>
          <w:color w:val="1F497D"/>
          <w:szCs w:val="18"/>
          <w:lang w:eastAsia="it-IT"/>
        </w:rPr>
        <w:t>REQUISITI DI ACCESSO</w:t>
      </w:r>
    </w:p>
    <w:bookmarkEnd w:id="2"/>
    <w:p w:rsidR="00EE0230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1D10C0">
        <w:rPr>
          <w:rFonts w:ascii="Abadi" w:hAnsi="Abadi"/>
          <w:lang w:eastAsia="it-IT"/>
        </w:rPr>
        <w:t>L’accesso a</w:t>
      </w:r>
      <w:r>
        <w:rPr>
          <w:rFonts w:ascii="Abadi" w:hAnsi="Abadi"/>
          <w:lang w:eastAsia="it-IT"/>
        </w:rPr>
        <w:t xml:space="preserve">l servizio è subordinato al possesso </w:t>
      </w:r>
      <w:r w:rsidRPr="000E7D20">
        <w:rPr>
          <w:rFonts w:ascii="Abadi" w:hAnsi="Abadi"/>
          <w:lang w:eastAsia="it-IT"/>
        </w:rPr>
        <w:t>dei requisiti previsti dal</w:t>
      </w:r>
      <w:r>
        <w:rPr>
          <w:rFonts w:ascii="Abadi" w:hAnsi="Abadi"/>
          <w:lang w:eastAsia="it-IT"/>
        </w:rPr>
        <w:t xml:space="preserve"> presente avviso, dal</w:t>
      </w:r>
      <w:r w:rsidRPr="000E7D20">
        <w:rPr>
          <w:rFonts w:ascii="Abadi" w:hAnsi="Abadi"/>
          <w:lang w:eastAsia="it-IT"/>
        </w:rPr>
        <w:t xml:space="preserve"> Regolamento “Criteri e modalità organizzative dell’erogazione dei servizi dell’accesso prioritario” e dal Regolamento relativo al Servizio</w:t>
      </w:r>
      <w:r>
        <w:rPr>
          <w:rFonts w:ascii="Abadi" w:hAnsi="Abadi"/>
          <w:lang w:eastAsia="it-IT"/>
        </w:rPr>
        <w:t xml:space="preserve"> “Laboratori di Educativa Territoriale”.</w:t>
      </w:r>
    </w:p>
    <w:p w:rsidR="00EE0230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Inoltre, il SSP del Comune di residenza – in deroga all’art. 8.1 “Parametri d’accesso” del Regolamento aziendale</w:t>
      </w:r>
      <w:r w:rsidRPr="005171B7">
        <w:rPr>
          <w:rFonts w:ascii="Abadi" w:hAnsi="Abadi"/>
          <w:szCs w:val="18"/>
          <w:lang w:eastAsia="it-IT"/>
        </w:rPr>
        <w:t xml:space="preserve"> “</w:t>
      </w:r>
      <w:r w:rsidRPr="005171B7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5171B7">
          <w:rPr>
            <w:rFonts w:ascii="Abadi" w:hAnsi="Abadi"/>
            <w:i/>
            <w:iCs/>
            <w:szCs w:val="18"/>
            <w:lang w:eastAsia="it-IT"/>
          </w:rPr>
          <w:t>2007</w:t>
        </w:r>
        <w:r w:rsidRPr="005171B7">
          <w:rPr>
            <w:rFonts w:ascii="Abadi" w:hAnsi="Abadi"/>
            <w:szCs w:val="18"/>
            <w:lang w:eastAsia="it-IT"/>
          </w:rPr>
          <w:t>”</w:t>
        </w:r>
      </w:smartTag>
      <w:r w:rsidRPr="005171B7">
        <w:rPr>
          <w:rFonts w:ascii="Abadi" w:hAnsi="Abadi"/>
          <w:lang w:eastAsia="it-IT"/>
        </w:rPr>
        <w:t xml:space="preserve"> – determina una graduatoria in base ai seguenti parametri di accesso (di natura socio-economica, socio-abitativa, socio-familiare) a cui è attribuito un punteggio che determina il posizionamento: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EE0230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EE0230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631E61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631E61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631E61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631E61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631E61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EE0230" w:rsidRPr="00BC5C02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EE0230" w:rsidRPr="00BC5C02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EE0230" w:rsidRPr="00BC5C02" w:rsidRDefault="00EE0230" w:rsidP="00BE096E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EE0230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RPr="00CB0615" w:rsidTr="00BE096E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EE0230" w:rsidTr="00BE096E">
        <w:trPr>
          <w:trHeight w:val="397"/>
        </w:trPr>
        <w:tc>
          <w:tcPr>
            <w:tcW w:w="5240" w:type="dxa"/>
            <w:vMerge w:val="restart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97"/>
        </w:trPr>
        <w:tc>
          <w:tcPr>
            <w:tcW w:w="5240" w:type="dxa"/>
            <w:vMerge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EE0230" w:rsidTr="00BE096E">
        <w:trPr>
          <w:trHeight w:val="340"/>
        </w:trPr>
        <w:tc>
          <w:tcPr>
            <w:tcW w:w="5240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340"/>
        </w:trPr>
        <w:tc>
          <w:tcPr>
            <w:tcW w:w="5240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EE0230" w:rsidTr="00BE096E">
        <w:trPr>
          <w:trHeight w:val="467"/>
        </w:trPr>
        <w:tc>
          <w:tcPr>
            <w:tcW w:w="9067" w:type="dxa"/>
            <w:gridSpan w:val="2"/>
            <w:vAlign w:val="center"/>
          </w:tcPr>
          <w:p w:rsidR="00EE0230" w:rsidRPr="0008305E" w:rsidRDefault="00EE0230" w:rsidP="00BE096E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EE0230" w:rsidRPr="0008305E" w:rsidRDefault="00EE0230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EE0230" w:rsidRDefault="00EE0230" w:rsidP="00BC5C02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EE0230" w:rsidRPr="007A4700" w:rsidRDefault="00EE0230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CRITERI DI COMPOSIZIONE GRADUATORIA</w:t>
      </w:r>
    </w:p>
    <w:p w:rsidR="00EE0230" w:rsidRPr="009E4963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</w:t>
      </w:r>
      <w:r w:rsidRPr="00C628E3">
        <w:rPr>
          <w:rFonts w:ascii="Abadi" w:hAnsi="Abadi"/>
          <w:lang w:eastAsia="it-IT"/>
        </w:rPr>
        <w:t>richiedenti ammissibili sono inseriti in apposita graduatoria pubblica ed accedono al Servizio in base alla posizione ricoperta di cui al punteggio totale assegnato, ed alle risorse disponib</w:t>
      </w:r>
      <w:r>
        <w:rPr>
          <w:rFonts w:ascii="Abadi" w:hAnsi="Abadi"/>
          <w:lang w:eastAsia="it-IT"/>
        </w:rPr>
        <w:t>ili</w:t>
      </w:r>
      <w:r w:rsidRPr="00C628E3">
        <w:rPr>
          <w:rFonts w:ascii="Abadi" w:hAnsi="Abadi"/>
          <w:lang w:eastAsia="it-IT"/>
        </w:rPr>
        <w:t xml:space="preserve">, in ottemperanza a quanto previsto dall’Art. 8.3 del Regolamento vigente “Criteri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C628E3">
          <w:rPr>
            <w:rFonts w:ascii="Abadi" w:hAnsi="Abadi"/>
            <w:lang w:eastAsia="it-IT"/>
          </w:rPr>
          <w:t>2007”</w:t>
        </w:r>
      </w:smartTag>
      <w:r>
        <w:rPr>
          <w:rFonts w:ascii="Abadi" w:hAnsi="Abadi"/>
          <w:lang w:eastAsia="it-IT"/>
        </w:rPr>
        <w:t>. In caso di parità di punteggio, all’interno della specifica graduatoria della fascia di appartenenza, sarà conferita priorità al valore più basso dell’attestazione ISEE posseduta dal nucleo familiare richiedente.</w:t>
      </w:r>
    </w:p>
    <w:p w:rsidR="00EE0230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In caso di ulteriore parità, viene conferita priorità cronologica alle istanze presentate precedentemente, con la verifica del numero progressivo assegnato dal sistema di protocollazione del Comune consorziato.</w:t>
      </w:r>
    </w:p>
    <w:p w:rsidR="00EE0230" w:rsidRPr="007A4700" w:rsidRDefault="00EE0230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TEMPI E MODALITÀ DI PRESENTAZIONE DELL’ISTANZA</w:t>
      </w:r>
    </w:p>
    <w:p w:rsidR="00EE0230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cittadini interessati possono presentare  istanza d’accesso presso il Servizio Sociale Professionale del Comune di Sant’Agnello </w:t>
      </w:r>
      <w:r w:rsidRPr="007E3BB1">
        <w:rPr>
          <w:rFonts w:ascii="Abadi" w:hAnsi="Abadi"/>
          <w:b/>
          <w:lang w:eastAsia="it-IT"/>
        </w:rPr>
        <w:t>utilizzando esclusivamente il modello allegato</w:t>
      </w:r>
      <w:r>
        <w:rPr>
          <w:rFonts w:ascii="Abadi" w:hAnsi="Abadi"/>
          <w:lang w:eastAsia="it-IT"/>
        </w:rPr>
        <w:t xml:space="preserve"> al presente avviso, </w:t>
      </w:r>
      <w:r w:rsidRPr="007E3BB1">
        <w:rPr>
          <w:rFonts w:ascii="Abadi" w:hAnsi="Abadi"/>
          <w:lang w:eastAsia="it-IT"/>
        </w:rPr>
        <w:t xml:space="preserve">disponibile sul sito istituzionale dell’ASPS “Penisola Sorrentina” </w:t>
      </w:r>
      <w:r>
        <w:rPr>
          <w:rFonts w:ascii="Abadi" w:hAnsi="Abadi"/>
          <w:lang w:eastAsia="it-IT"/>
        </w:rPr>
        <w:t xml:space="preserve">– www.aspspenisolasorrentina.it . </w:t>
      </w:r>
    </w:p>
    <w:p w:rsidR="00EE0230" w:rsidRPr="00FC1B12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È possibile altresì presentare l’istanza unitamente agli allegati [in unico file formato </w:t>
      </w:r>
      <w:r w:rsidRPr="0099404C">
        <w:rPr>
          <w:rFonts w:ascii="Abadi" w:hAnsi="Abadi"/>
          <w:i/>
          <w:iCs/>
          <w:lang w:eastAsia="it-IT"/>
        </w:rPr>
        <w:t>.pdf</w:t>
      </w:r>
      <w:r>
        <w:rPr>
          <w:rFonts w:ascii="Abadi" w:hAnsi="Abadi"/>
          <w:lang w:eastAsia="it-IT"/>
        </w:rPr>
        <w:t xml:space="preserve">] all’indirizzo </w:t>
      </w:r>
      <w:r w:rsidRPr="00FC1B12">
        <w:rPr>
          <w:rFonts w:ascii="Abadi" w:hAnsi="Abadi"/>
          <w:lang w:eastAsia="it-IT"/>
        </w:rPr>
        <w:t>PEC protocollo.santagnello@asmepec.it</w:t>
      </w:r>
    </w:p>
    <w:p w:rsidR="00EE0230" w:rsidRPr="00FC1B12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b/>
          <w:bCs/>
          <w:lang w:eastAsia="it-IT"/>
        </w:rPr>
        <w:t xml:space="preserve">È possibile presentare istanza di accesso </w:t>
      </w:r>
      <w:r w:rsidRPr="00FC1B12">
        <w:rPr>
          <w:rFonts w:ascii="Abadi" w:hAnsi="Abadi"/>
          <w:b/>
          <w:bCs/>
          <w:u w:val="single"/>
          <w:lang w:eastAsia="it-IT"/>
        </w:rPr>
        <w:t xml:space="preserve">entro e non oltre le ore 12.00 del 07 giugno 2024. </w:t>
      </w:r>
    </w:p>
    <w:p w:rsidR="00EE0230" w:rsidRPr="00FC1B12" w:rsidRDefault="00EE0230" w:rsidP="007A4700">
      <w:pPr>
        <w:spacing w:after="60" w:line="288" w:lineRule="auto"/>
        <w:contextualSpacing/>
        <w:jc w:val="both"/>
        <w:rPr>
          <w:rFonts w:ascii="Abadi" w:hAnsi="Abadi"/>
          <w:u w:val="single"/>
          <w:lang w:eastAsia="it-IT"/>
        </w:rPr>
      </w:pPr>
      <w:r w:rsidRPr="00FC1B12">
        <w:rPr>
          <w:rFonts w:ascii="Abadi" w:hAnsi="Abadi"/>
          <w:u w:val="single"/>
          <w:lang w:eastAsia="it-IT"/>
        </w:rPr>
        <w:t>Unitamente all’istanza, i richiedenti devono presentare i seguenti documenti allegati:</w:t>
      </w:r>
    </w:p>
    <w:p w:rsidR="00EE0230" w:rsidRPr="00FC1B12" w:rsidRDefault="00EE0230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>Copia del Documento di riconoscimento in corso di validità del richiedente;</w:t>
      </w:r>
    </w:p>
    <w:p w:rsidR="00EE0230" w:rsidRPr="00FC1B12" w:rsidRDefault="00EE0230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 xml:space="preserve">Copia del Documento di riconoscimento in corso di validità del beneficiario (in caso di minore privo di C.I., allegare copia del C.F.); </w:t>
      </w:r>
    </w:p>
    <w:p w:rsidR="00EE0230" w:rsidRPr="00FC1B12" w:rsidRDefault="00EE0230" w:rsidP="007A4700">
      <w:pPr>
        <w:spacing w:after="60" w:line="240" w:lineRule="auto"/>
        <w:ind w:left="284"/>
        <w:contextualSpacing/>
        <w:jc w:val="both"/>
        <w:rPr>
          <w:rFonts w:ascii="Abadi" w:hAnsi="Abadi"/>
          <w:sz w:val="18"/>
          <w:szCs w:val="18"/>
          <w:lang w:eastAsia="it-IT"/>
        </w:rPr>
      </w:pPr>
      <w:r w:rsidRPr="00FC1B12">
        <w:rPr>
          <w:rFonts w:ascii="Abadi" w:hAnsi="Abadi"/>
          <w:sz w:val="18"/>
          <w:szCs w:val="18"/>
          <w:lang w:eastAsia="it-IT"/>
        </w:rPr>
        <w:t>N.B.: In alternativa, per cittadini stranieri, copia permesso di soggiorno EXTRA UE o permesso soggiorno UE</w:t>
      </w:r>
    </w:p>
    <w:p w:rsidR="00EE0230" w:rsidRPr="00FC1B12" w:rsidRDefault="00EE0230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>Attestazione ISEE in corso di validità;</w:t>
      </w:r>
    </w:p>
    <w:p w:rsidR="00EE0230" w:rsidRPr="00FC1B12" w:rsidRDefault="00EE0230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>Ogni eventuale ulteriore documento utile alla valutazione puntuale del bisogno del possibile beneficiario.</w:t>
      </w:r>
    </w:p>
    <w:p w:rsidR="00EE0230" w:rsidRPr="00FC1B12" w:rsidRDefault="00EE0230" w:rsidP="003D517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>Copia della ricevuta del versamento della quota di compartecipazione a proprio carico.</w:t>
      </w:r>
    </w:p>
    <w:p w:rsidR="00EE0230" w:rsidRDefault="00EE0230" w:rsidP="003D5170">
      <w:pPr>
        <w:spacing w:after="60" w:line="240" w:lineRule="auto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 xml:space="preserve">In assenza di tale documentazione da allegare </w:t>
      </w:r>
      <w:r w:rsidRPr="00FC1B12">
        <w:rPr>
          <w:rFonts w:ascii="Abadi" w:hAnsi="Abadi"/>
          <w:u w:val="single"/>
          <w:lang w:eastAsia="it-IT"/>
        </w:rPr>
        <w:t>obbligatoriamente</w:t>
      </w:r>
      <w:r w:rsidRPr="00FC1B12">
        <w:rPr>
          <w:rFonts w:ascii="Abadi" w:hAnsi="Abadi"/>
          <w:lang w:eastAsia="it-IT"/>
        </w:rPr>
        <w:t>, l’istanza non può essere presa in considerazione. Si precisa che in assenza Attestazione ISEE, sarà applicata la 3^ fascia di compartecipazione</w:t>
      </w:r>
      <w:r>
        <w:rPr>
          <w:rFonts w:ascii="Abadi" w:hAnsi="Abadi"/>
          <w:lang w:eastAsia="it-IT"/>
        </w:rPr>
        <w:t>.</w:t>
      </w:r>
    </w:p>
    <w:p w:rsidR="00EE0230" w:rsidRDefault="00EE0230" w:rsidP="003D5170">
      <w:pPr>
        <w:spacing w:after="60" w:line="240" w:lineRule="auto"/>
        <w:jc w:val="both"/>
        <w:rPr>
          <w:rFonts w:ascii="Abadi" w:hAnsi="Abadi"/>
          <w:lang w:eastAsia="it-IT"/>
        </w:rPr>
      </w:pPr>
    </w:p>
    <w:p w:rsidR="00EE0230" w:rsidRPr="007A4700" w:rsidRDefault="00EE0230" w:rsidP="00C628E3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COMPARTECIPAZIONE ALLA SPESA</w:t>
      </w:r>
    </w:p>
    <w:p w:rsidR="00EE0230" w:rsidRPr="00AE6960" w:rsidRDefault="00EE0230" w:rsidP="00104CCB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6098"/>
      </w:tblGrid>
      <w:tr w:rsidR="00EE0230" w:rsidRPr="00AE6960" w:rsidTr="005D655E">
        <w:tc>
          <w:tcPr>
            <w:tcW w:w="963" w:type="dxa"/>
          </w:tcPr>
          <w:p w:rsidR="00EE0230" w:rsidRPr="005D655E" w:rsidRDefault="00EE0230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FASCE</w:t>
            </w:r>
          </w:p>
        </w:tc>
        <w:tc>
          <w:tcPr>
            <w:tcW w:w="2659" w:type="dxa"/>
          </w:tcPr>
          <w:p w:rsidR="00EE0230" w:rsidRPr="005D655E" w:rsidRDefault="00EE0230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SOGLIE ISEE</w:t>
            </w:r>
          </w:p>
        </w:tc>
        <w:tc>
          <w:tcPr>
            <w:tcW w:w="6098" w:type="dxa"/>
          </w:tcPr>
          <w:p w:rsidR="00EE0230" w:rsidRPr="005D655E" w:rsidRDefault="00EE0230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 xml:space="preserve">QUOTA DI COMPARTECIPAZIONE A CARICO DELL’ UTENTE </w:t>
            </w:r>
            <w:r w:rsidRPr="005D655E">
              <w:rPr>
                <w:rFonts w:ascii="Times New Roman" w:hAnsi="Times New Roman"/>
                <w:b/>
                <w:szCs w:val="24"/>
              </w:rPr>
              <w:t xml:space="preserve">PER 4 SETTIMANE </w:t>
            </w:r>
            <w:r w:rsidRPr="005D655E">
              <w:rPr>
                <w:rFonts w:ascii="Times New Roman" w:hAnsi="Times New Roman"/>
                <w:szCs w:val="24"/>
              </w:rPr>
              <w:t>DI SERVIZIO</w:t>
            </w:r>
          </w:p>
        </w:tc>
      </w:tr>
      <w:tr w:rsidR="00EE0230" w:rsidRPr="00FC1B12" w:rsidTr="005D655E">
        <w:tc>
          <w:tcPr>
            <w:tcW w:w="963" w:type="dxa"/>
          </w:tcPr>
          <w:p w:rsidR="00EE0230" w:rsidRPr="00FC1B12" w:rsidRDefault="00EE0230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FC1B12">
              <w:rPr>
                <w:rFonts w:ascii="Times New Roman" w:hAnsi="Times New Roman"/>
                <w:szCs w:val="24"/>
              </w:rPr>
              <w:t>1^</w:t>
            </w:r>
          </w:p>
        </w:tc>
        <w:tc>
          <w:tcPr>
            <w:tcW w:w="2659" w:type="dxa"/>
          </w:tcPr>
          <w:p w:rsidR="00EE0230" w:rsidRPr="00FC1B12" w:rsidRDefault="00EE0230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FC1B12">
              <w:rPr>
                <w:rFonts w:ascii="Times New Roman" w:hAnsi="Times New Roman"/>
                <w:sz w:val="20"/>
              </w:rPr>
              <w:t>Fino a € 15.000,00</w:t>
            </w:r>
          </w:p>
        </w:tc>
        <w:tc>
          <w:tcPr>
            <w:tcW w:w="6098" w:type="dxa"/>
            <w:vAlign w:val="bottom"/>
          </w:tcPr>
          <w:p w:rsidR="00EE0230" w:rsidRPr="00FC1B12" w:rsidRDefault="00EE0230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FC1B12">
              <w:rPr>
                <w:rFonts w:ascii="Times New Roman" w:hAnsi="Times New Roman"/>
                <w:szCs w:val="24"/>
              </w:rPr>
              <w:t>€ 50,00</w:t>
            </w:r>
          </w:p>
        </w:tc>
      </w:tr>
      <w:tr w:rsidR="00EE0230" w:rsidRPr="00FC1B12" w:rsidTr="005D655E">
        <w:tc>
          <w:tcPr>
            <w:tcW w:w="963" w:type="dxa"/>
          </w:tcPr>
          <w:p w:rsidR="00EE0230" w:rsidRPr="00FC1B12" w:rsidRDefault="00EE0230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FC1B12">
              <w:rPr>
                <w:rFonts w:ascii="Times New Roman" w:hAnsi="Times New Roman"/>
                <w:szCs w:val="24"/>
              </w:rPr>
              <w:t>2^</w:t>
            </w:r>
          </w:p>
        </w:tc>
        <w:tc>
          <w:tcPr>
            <w:tcW w:w="2659" w:type="dxa"/>
          </w:tcPr>
          <w:p w:rsidR="00EE0230" w:rsidRPr="00FC1B12" w:rsidRDefault="00EE0230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FC1B12">
              <w:rPr>
                <w:rFonts w:ascii="Times New Roman" w:hAnsi="Times New Roman"/>
                <w:sz w:val="20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FC1B12">
                <w:rPr>
                  <w:rFonts w:ascii="Times New Roman" w:hAnsi="Times New Roman"/>
                  <w:sz w:val="20"/>
                </w:rPr>
                <w:t>15.000,01 a</w:t>
              </w:r>
            </w:smartTag>
            <w:r w:rsidRPr="00FC1B12">
              <w:rPr>
                <w:rFonts w:ascii="Times New Roman" w:hAnsi="Times New Roman"/>
                <w:sz w:val="20"/>
              </w:rPr>
              <w:t xml:space="preserve"> € 30.000,00</w:t>
            </w:r>
          </w:p>
        </w:tc>
        <w:tc>
          <w:tcPr>
            <w:tcW w:w="6098" w:type="dxa"/>
            <w:vAlign w:val="bottom"/>
          </w:tcPr>
          <w:p w:rsidR="00EE0230" w:rsidRPr="00FC1B12" w:rsidRDefault="00EE0230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FC1B12">
              <w:rPr>
                <w:rFonts w:ascii="Times New Roman" w:hAnsi="Times New Roman"/>
                <w:szCs w:val="24"/>
              </w:rPr>
              <w:t>€ 75,00</w:t>
            </w:r>
          </w:p>
        </w:tc>
      </w:tr>
      <w:tr w:rsidR="00EE0230" w:rsidRPr="00FC1B12" w:rsidTr="005D655E">
        <w:tc>
          <w:tcPr>
            <w:tcW w:w="963" w:type="dxa"/>
          </w:tcPr>
          <w:p w:rsidR="00EE0230" w:rsidRPr="00FC1B12" w:rsidRDefault="00EE0230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FC1B12">
              <w:rPr>
                <w:rFonts w:ascii="Times New Roman" w:hAnsi="Times New Roman"/>
                <w:szCs w:val="24"/>
              </w:rPr>
              <w:t>3^</w:t>
            </w:r>
          </w:p>
        </w:tc>
        <w:tc>
          <w:tcPr>
            <w:tcW w:w="2659" w:type="dxa"/>
          </w:tcPr>
          <w:p w:rsidR="00EE0230" w:rsidRPr="00FC1B12" w:rsidRDefault="00EE0230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FC1B12">
              <w:rPr>
                <w:rFonts w:ascii="Times New Roman" w:hAnsi="Times New Roman"/>
                <w:sz w:val="20"/>
              </w:rPr>
              <w:t>Da € 30.000,01 e oltre</w:t>
            </w:r>
          </w:p>
        </w:tc>
        <w:tc>
          <w:tcPr>
            <w:tcW w:w="6098" w:type="dxa"/>
            <w:vAlign w:val="bottom"/>
          </w:tcPr>
          <w:p w:rsidR="00EE0230" w:rsidRPr="00FC1B12" w:rsidRDefault="00EE0230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FC1B12">
              <w:rPr>
                <w:rFonts w:ascii="Times New Roman" w:hAnsi="Times New Roman"/>
                <w:szCs w:val="24"/>
              </w:rPr>
              <w:t>€ 100,00</w:t>
            </w:r>
          </w:p>
        </w:tc>
      </w:tr>
    </w:tbl>
    <w:p w:rsidR="00EE0230" w:rsidRPr="00FC1B12" w:rsidRDefault="00EE0230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 xml:space="preserve">È prevista una riduzione della quota di compartecipazione alla spesa, in caso di più fratelli ammessi al servizio, come di seguito specificato: </w:t>
      </w:r>
    </w:p>
    <w:p w:rsidR="00EE0230" w:rsidRPr="00FC1B12" w:rsidRDefault="00EE0230" w:rsidP="00104CCB">
      <w:pPr>
        <w:spacing w:after="120" w:line="240" w:lineRule="auto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>per il 2° figlio: riduzione del 30% della quota di compartecipazione dovuta sulla base dell’ISEE;</w:t>
      </w:r>
    </w:p>
    <w:p w:rsidR="00EE0230" w:rsidRPr="00FC1B12" w:rsidRDefault="00EE0230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lang w:eastAsia="it-IT"/>
        </w:rPr>
        <w:t>dal 3° figlio in poi: riduzione del 50% della quota di compartecipazione dovuta sulla base dell’ISEE;</w:t>
      </w:r>
    </w:p>
    <w:p w:rsidR="00EE0230" w:rsidRPr="005171B7" w:rsidRDefault="00EE0230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Si precisa che ai fini della definizione della quota di compartecipazione è necessario allegare alla domanda di accesso al Servizio l’Attestazione ISEE del proprio nucleo familiare, in corso di validità. In assenza di tale Attestazione, sarà applicata la 3^ fascia di compartecipazione.</w:t>
      </w:r>
    </w:p>
    <w:p w:rsidR="00EE0230" w:rsidRPr="005171B7" w:rsidRDefault="00EE0230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 xml:space="preserve">La quota di compartecipazione alla spesa a carico del cittadino dovrà essere versata, </w:t>
      </w:r>
      <w:r w:rsidRPr="005171B7">
        <w:rPr>
          <w:rFonts w:ascii="Abadi" w:hAnsi="Abadi"/>
          <w:u w:val="single"/>
          <w:lang w:eastAsia="it-IT"/>
        </w:rPr>
        <w:t>entro la data di scadenza del presente bando</w:t>
      </w:r>
      <w:r w:rsidRPr="005171B7">
        <w:rPr>
          <w:rFonts w:ascii="Abadi" w:hAnsi="Abadi"/>
          <w:lang w:eastAsia="it-IT"/>
        </w:rPr>
        <w:t>, attraverso la piattaforma tecnologica PagoPA, collegandosi al sito www.aspspenisolasorrentina.it.</w:t>
      </w:r>
    </w:p>
    <w:p w:rsidR="00EE0230" w:rsidRDefault="00EE0230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Per quanto eventualmente non espresso nel presente Avviso, in riferimento alle tariffe dei servizi e della compartecipazione alla spesa dei cittadini beneficiari, si rinvia allo specifico Regolamento relativo al Servizio “Laboratori di Educativa Territoriale”, nonché al “Regolamento sulla compartecipazione degli utenti ai costi dei servizi [art. 10, co. 2, lett. e, punto 2) L.R. 11 del 2007”.</w:t>
      </w:r>
    </w:p>
    <w:p w:rsidR="00EE0230" w:rsidRDefault="00EE0230" w:rsidP="00943C4E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p w:rsidR="00EE0230" w:rsidRPr="007A4700" w:rsidRDefault="00EE0230" w:rsidP="007667F2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CONTROLLI E INFORMATIVA TRATTAMENTO DEI DATI</w:t>
      </w:r>
    </w:p>
    <w:p w:rsidR="00EE0230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L’Azienda Speciale Consortile – con l’ausilio e per il tramite dei SSP comunali – effettuerà </w:t>
      </w:r>
      <w:r w:rsidRPr="00B340C3">
        <w:rPr>
          <w:rFonts w:ascii="Abadi" w:hAnsi="Abadi"/>
          <w:b/>
          <w:bCs/>
          <w:lang w:eastAsia="it-IT"/>
        </w:rPr>
        <w:t>controlli finalizzati alla verifica della veridicità delle dichiarazioni e dei requisiti</w:t>
      </w:r>
      <w:r>
        <w:rPr>
          <w:rFonts w:ascii="Abadi" w:hAnsi="Abadi"/>
          <w:lang w:eastAsia="it-IT"/>
        </w:rPr>
        <w:t xml:space="preserve"> auto-dichiarati, ai sensi dell’art. 76 del D.P.R. n. 445 del 2000 e dell’Art. 10 del Regolamento </w:t>
      </w:r>
      <w:r w:rsidRPr="002005F2">
        <w:rPr>
          <w:rFonts w:ascii="Abadi" w:hAnsi="Abadi"/>
          <w:lang w:eastAsia="it-IT"/>
        </w:rPr>
        <w:t>“</w:t>
      </w:r>
      <w:r w:rsidRPr="002005F2">
        <w:rPr>
          <w:rFonts w:ascii="Abadi" w:hAnsi="Abadi"/>
          <w:i/>
          <w:iCs/>
          <w:lang w:eastAsia="it-IT"/>
        </w:rPr>
        <w:t>Criteri e modalità organizzative dell’erogazione dei servizi, dell’accesso prioritario art. 10, co. 2, lett. e), punto 2) di cui alla L.R. n. 11 del 2007</w:t>
      </w:r>
      <w:r w:rsidRPr="002005F2">
        <w:rPr>
          <w:rFonts w:ascii="Abadi" w:hAnsi="Abadi"/>
          <w:lang w:eastAsia="it-IT"/>
        </w:rPr>
        <w:t>”</w:t>
      </w:r>
      <w:r>
        <w:rPr>
          <w:rFonts w:ascii="Abadi" w:hAnsi="Abadi"/>
          <w:lang w:eastAsia="it-IT"/>
        </w:rPr>
        <w:t>.</w:t>
      </w:r>
    </w:p>
    <w:p w:rsidR="00EE0230" w:rsidRDefault="00EE0230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 controlli sono altresì effettuati nel rispetto della normativa vigente in materia di privacy, trattamento e protezione dei dati. Infatti, il trattamento dei dati personali raccolti verrà effettuato nel rispetto di quanto previsto dal D. Lgs. n. 196 del 2003 e ss.mm.ii. e dal Regolamento Europeo per la protezione dei dati 2016/679 (GDPR) e gli stessi saranno trattati esclusivamente per le finalità connesse allo svolgimento della presente procedura. Il loro trattamento garantirà i diritti e la riservatezza dei soggetti interessati.</w:t>
      </w:r>
    </w:p>
    <w:p w:rsidR="00EE0230" w:rsidRDefault="00EE0230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Il modello di istanza allegato al presente atto contiene una sezione rubricata “</w:t>
      </w:r>
      <w:r w:rsidRPr="007316FF">
        <w:rPr>
          <w:rFonts w:ascii="Abadi" w:hAnsi="Abadi"/>
          <w:i/>
          <w:iCs/>
          <w:lang w:eastAsia="it-IT"/>
        </w:rPr>
        <w:t>Informativa Privacy</w:t>
      </w:r>
      <w:r>
        <w:rPr>
          <w:rFonts w:ascii="Abadi" w:hAnsi="Abadi"/>
          <w:lang w:eastAsia="it-IT"/>
        </w:rPr>
        <w:t xml:space="preserve">”, che i richiedenti devono sottoscrivere a propria tutela e per accettazione di quanto in essa contenuto. I cittadini interessati a contattare il Responsabile della Protezione dei dati (RPD o DPO) per ogni eventuale richiesta e segnalazione in materia, possono inviare mail all’indirizzo: </w:t>
      </w:r>
      <w:hyperlink r:id="rId7" w:history="1">
        <w:r w:rsidRPr="00E94094">
          <w:rPr>
            <w:rStyle w:val="Hyperlink"/>
            <w:rFonts w:ascii="Abadi" w:hAnsi="Abadi"/>
            <w:i/>
            <w:iCs/>
            <w:lang w:eastAsia="it-IT"/>
          </w:rPr>
          <w:t>responsabileprotezionedati@pszn33.it</w:t>
        </w:r>
      </w:hyperlink>
      <w:r>
        <w:rPr>
          <w:rFonts w:ascii="Abadi" w:hAnsi="Abadi"/>
          <w:i/>
          <w:iCs/>
          <w:lang w:eastAsia="it-IT"/>
        </w:rPr>
        <w:t xml:space="preserve"> </w:t>
      </w:r>
    </w:p>
    <w:p w:rsidR="00EE0230" w:rsidRPr="007A4700" w:rsidRDefault="00EE0230" w:rsidP="002F2D7D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3" w:name="_Hlk145945865"/>
      <w:r w:rsidRPr="007A4700">
        <w:rPr>
          <w:rFonts w:ascii="Abadi" w:hAnsi="Abadi" w:cs="Cavolini"/>
          <w:bCs/>
          <w:color w:val="1F497D"/>
          <w:szCs w:val="18"/>
          <w:lang w:eastAsia="it-IT"/>
        </w:rPr>
        <w:t>ULTERIORI INFORMAZIONI E COMUNICAZIONI</w:t>
      </w:r>
    </w:p>
    <w:bookmarkEnd w:id="3"/>
    <w:p w:rsidR="00EE0230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522113">
        <w:rPr>
          <w:rFonts w:ascii="Abadi" w:hAnsi="Abadi"/>
          <w:lang w:eastAsia="it-IT"/>
        </w:rPr>
        <w:t>Effettuata l’istruttoria delle istanze e pubblicata la gradu</w:t>
      </w:r>
      <w:r>
        <w:rPr>
          <w:rFonts w:ascii="Abadi" w:hAnsi="Abadi"/>
          <w:lang w:eastAsia="it-IT"/>
        </w:rPr>
        <w:t>atoria</w:t>
      </w:r>
      <w:r w:rsidRPr="00522113">
        <w:rPr>
          <w:rFonts w:ascii="Abadi" w:hAnsi="Abadi"/>
          <w:lang w:eastAsia="it-IT"/>
        </w:rPr>
        <w:t xml:space="preserve">, il servizio potrà essere attivato (mediante la modalità del Voucher/Titolo d’Acquisto mensile con scelta del Prestatore da parte del beneficiario che potrà consultare apposito catalogo, il tutto ai sensi dei Regolamenti richiamati al punto 1 del presente Avviso. </w:t>
      </w:r>
    </w:p>
    <w:p w:rsidR="00EE0230" w:rsidRPr="0043663A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FC1B12">
        <w:rPr>
          <w:rFonts w:ascii="Abadi" w:hAnsi="Abadi"/>
          <w:b/>
          <w:lang w:eastAsia="it-IT"/>
        </w:rPr>
        <w:t xml:space="preserve">Le attività </w:t>
      </w:r>
      <w:r w:rsidRPr="00FC1B12">
        <w:rPr>
          <w:rFonts w:ascii="Abadi" w:hAnsi="Abadi"/>
          <w:lang w:eastAsia="it-IT"/>
        </w:rPr>
        <w:t>si svolgeranno dal lunedì al venerdì, per 5 ore al giorno, dal 01/07/2024 al 23/08/2024, secondo modalità definite nei Programmi Organizzativi presentati dai Prestatori Accreditati, e visionabili sul sito www.aspspenisolasorrentina.it.</w:t>
      </w:r>
    </w:p>
    <w:p w:rsidR="00EE0230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A938FE">
        <w:rPr>
          <w:rFonts w:ascii="Abadi" w:hAnsi="Abadi"/>
          <w:lang w:eastAsia="it-IT"/>
        </w:rPr>
        <w:t>Per ogni ulteriore informazione, i cittadini possono rivolgersi a</w:t>
      </w:r>
      <w:r>
        <w:rPr>
          <w:rFonts w:ascii="Abadi" w:hAnsi="Abadi"/>
          <w:lang w:eastAsia="it-IT"/>
        </w:rPr>
        <w:t>l</w:t>
      </w:r>
      <w:r w:rsidRPr="00A938FE">
        <w:rPr>
          <w:rFonts w:ascii="Abadi" w:hAnsi="Abadi"/>
          <w:lang w:eastAsia="it-IT"/>
        </w:rPr>
        <w:t xml:space="preserve"> </w:t>
      </w:r>
      <w:r w:rsidRPr="00A938FE">
        <w:rPr>
          <w:rFonts w:ascii="Abadi" w:hAnsi="Abadi"/>
          <w:b/>
          <w:bCs/>
          <w:lang w:eastAsia="it-IT"/>
        </w:rPr>
        <w:t>S</w:t>
      </w:r>
      <w:r>
        <w:rPr>
          <w:rFonts w:ascii="Abadi" w:hAnsi="Abadi"/>
          <w:b/>
          <w:bCs/>
          <w:lang w:eastAsia="it-IT"/>
        </w:rPr>
        <w:t>SP</w:t>
      </w:r>
      <w:r w:rsidRPr="00A938FE">
        <w:rPr>
          <w:rFonts w:ascii="Abadi" w:hAnsi="Abadi"/>
          <w:b/>
          <w:bCs/>
          <w:lang w:eastAsia="it-IT"/>
        </w:rPr>
        <w:t xml:space="preserve"> </w:t>
      </w:r>
      <w:r w:rsidRPr="004F6C72">
        <w:rPr>
          <w:rFonts w:ascii="Abadi" w:hAnsi="Abadi"/>
          <w:lang w:eastAsia="it-IT"/>
        </w:rPr>
        <w:t xml:space="preserve">del </w:t>
      </w:r>
      <w:r>
        <w:rPr>
          <w:rFonts w:ascii="Abadi" w:hAnsi="Abadi"/>
          <w:lang w:eastAsia="it-IT"/>
        </w:rPr>
        <w:t xml:space="preserve">Comune di residenza. </w:t>
      </w:r>
    </w:p>
    <w:p w:rsidR="00EE0230" w:rsidRPr="004F6C72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EE0230" w:rsidRPr="007A4700" w:rsidRDefault="00EE0230" w:rsidP="00A938F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PUBBLICITÀ</w:t>
      </w:r>
    </w:p>
    <w:p w:rsidR="00EE0230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Il presente Avviso è pubblicato integralmente e reperibile sull’Albo pretorio e sulla Sezione “Bandi” del Sito Istituzionale dell’Azienda Speciale Consortile, nonché sul Sito Istituzionale dei Comuni consorziati. </w:t>
      </w:r>
    </w:p>
    <w:p w:rsidR="00EE0230" w:rsidRDefault="00EE0230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EE0230" w:rsidRPr="00294DB5" w:rsidRDefault="00EE0230" w:rsidP="00A938FE">
      <w:pPr>
        <w:spacing w:after="120" w:line="240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szCs w:val="18"/>
          <w:lang w:eastAsia="it-IT"/>
        </w:rPr>
        <w:t>Lì</w:t>
      </w:r>
      <w:r w:rsidRPr="00294DB5">
        <w:rPr>
          <w:rFonts w:ascii="Abadi" w:hAnsi="Abadi"/>
          <w:szCs w:val="18"/>
          <w:lang w:eastAsia="it-IT"/>
        </w:rPr>
        <w:t xml:space="preserve">, </w:t>
      </w:r>
      <w:r>
        <w:rPr>
          <w:rFonts w:ascii="Abadi" w:hAnsi="Abadi"/>
          <w:szCs w:val="18"/>
          <w:lang w:eastAsia="it-IT"/>
        </w:rPr>
        <w:t>23.05.2024</w:t>
      </w:r>
    </w:p>
    <w:p w:rsidR="00EE0230" w:rsidRDefault="00EE0230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EE0230" w:rsidRDefault="00EE0230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EE0230" w:rsidRDefault="00EE0230" w:rsidP="005940D0">
      <w:pPr>
        <w:spacing w:after="0" w:line="240" w:lineRule="auto"/>
        <w:ind w:left="5670"/>
        <w:jc w:val="center"/>
        <w:rPr>
          <w:rFonts w:ascii="Abadi" w:hAnsi="Abadi"/>
          <w:sz w:val="24"/>
          <w:szCs w:val="20"/>
          <w:lang w:eastAsia="it-IT"/>
        </w:rPr>
      </w:pPr>
      <w:r w:rsidRPr="000E4B92">
        <w:rPr>
          <w:rFonts w:ascii="Abadi" w:hAnsi="Abadi"/>
          <w:b/>
          <w:sz w:val="24"/>
          <w:szCs w:val="20"/>
          <w:lang w:eastAsia="it-IT"/>
        </w:rPr>
        <w:t>Il Direttore</w:t>
      </w:r>
      <w:r w:rsidRPr="000E4B92">
        <w:rPr>
          <w:rFonts w:ascii="Abadi" w:hAnsi="Abadi"/>
          <w:sz w:val="24"/>
          <w:szCs w:val="20"/>
          <w:lang w:eastAsia="it-IT"/>
        </w:rPr>
        <w:t xml:space="preserve"> </w:t>
      </w:r>
      <w:r w:rsidRPr="000E4B92">
        <w:rPr>
          <w:rFonts w:ascii="Abadi" w:hAnsi="Abadi"/>
          <w:sz w:val="24"/>
          <w:szCs w:val="20"/>
          <w:lang w:eastAsia="it-IT"/>
        </w:rPr>
        <w:br/>
        <w:t>A.S.P.S. “</w:t>
      </w:r>
      <w:r w:rsidRPr="000E4B92">
        <w:rPr>
          <w:rFonts w:ascii="Abadi" w:hAnsi="Abadi"/>
          <w:iCs/>
          <w:sz w:val="24"/>
          <w:szCs w:val="20"/>
          <w:lang w:eastAsia="it-IT"/>
        </w:rPr>
        <w:t>Penisola Sorrentina</w:t>
      </w:r>
      <w:r w:rsidRPr="000E4B92">
        <w:rPr>
          <w:rFonts w:ascii="Abadi" w:hAnsi="Abadi"/>
          <w:sz w:val="24"/>
          <w:szCs w:val="20"/>
          <w:lang w:eastAsia="it-IT"/>
        </w:rPr>
        <w:t>”</w:t>
      </w:r>
    </w:p>
    <w:p w:rsidR="00EE0230" w:rsidRPr="00C628E3" w:rsidRDefault="00EE0230" w:rsidP="00C628E3">
      <w:pPr>
        <w:spacing w:after="0" w:line="240" w:lineRule="auto"/>
        <w:ind w:left="5670"/>
        <w:jc w:val="center"/>
        <w:rPr>
          <w:rFonts w:ascii="Abadi" w:hAnsi="Abadi"/>
          <w:bCs/>
          <w:sz w:val="24"/>
          <w:szCs w:val="20"/>
          <w:lang w:eastAsia="it-IT"/>
        </w:rPr>
      </w:pPr>
      <w:r>
        <w:rPr>
          <w:rFonts w:ascii="Abadi" w:hAnsi="Abadi"/>
          <w:bCs/>
          <w:sz w:val="24"/>
          <w:szCs w:val="20"/>
          <w:lang w:eastAsia="it-IT"/>
        </w:rPr>
        <w:t>Dr. Andrea Di Fiore</w:t>
      </w:r>
    </w:p>
    <w:sectPr w:rsidR="00EE0230" w:rsidRPr="00C628E3" w:rsidSect="000448A0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709" w:footer="39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230" w:rsidRDefault="00EE0230" w:rsidP="009E12D0">
      <w:pPr>
        <w:spacing w:after="0" w:line="240" w:lineRule="auto"/>
      </w:pPr>
      <w:r>
        <w:separator/>
      </w:r>
    </w:p>
  </w:endnote>
  <w:endnote w:type="continuationSeparator" w:id="0">
    <w:p w:rsidR="00EE0230" w:rsidRDefault="00EE0230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30" w:rsidRDefault="00EE0230" w:rsidP="009E12D0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position:absolute;left:0;text-align:left;margin-left:27.3pt;margin-top:5.45pt;width:289.5pt;height:31.75pt;z-index:251654656;visibility:visible;mso-wrap-distance-top:3.6pt;mso-wrap-distance-bottom:3.6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" filled="f" stroked="f">
          <v:textbox>
            <w:txbxContent>
              <w:p w:rsidR="00EE0230" w:rsidRPr="00252656" w:rsidRDefault="00EE0230" w:rsidP="00252656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89080770" o:spid="_x0000_s2050" type="#_x0000_t75" alt="Immagine che contiene testo, Carattere, poster, Elementi graficiDescrizione generata automaticamente" style="position:absolute;left:0;text-align:left;margin-left:-13.55pt;margin-top:-10.3pt;width:43.8pt;height:42.5pt;z-index:251655680;visibility:visible">
          <v:imagedata r:id="rId1" o:title="" cropbottom="18347f" cropleft="6934f" cropright="5226f"/>
        </v:shape>
      </w:pict>
    </w:r>
  </w:p>
  <w:p w:rsidR="00EE0230" w:rsidRPr="009E12D0" w:rsidRDefault="00EE0230" w:rsidP="009E12D0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2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EE0230" w:rsidRDefault="00EE023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30" w:rsidRDefault="00EE0230" w:rsidP="004703B7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7.3pt;margin-top:5.45pt;width:289.5pt;height:31.75pt;z-index:251656704;visibility:visible;mso-wrap-distance-top:3.6pt;mso-wrap-distance-bottom:3.6pt" filled="f" stroked="f">
          <v:textbox>
            <w:txbxContent>
              <w:p w:rsidR="00EE0230" w:rsidRPr="00252656" w:rsidRDefault="00EE0230" w:rsidP="004703B7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017243443" o:spid="_x0000_s2052" type="#_x0000_t75" alt="Immagine che contiene testo, Carattere, poster, Elementi graficiDescrizione generata automaticamente" style="position:absolute;left:0;text-align:left;margin-left:-13.55pt;margin-top:-10.3pt;width:43.8pt;height:42.5pt;z-index:251657728;visibility:visible">
          <v:imagedata r:id="rId1" o:title="" cropbottom="18347f" cropleft="6934f" cropright="5226f"/>
        </v:shape>
      </w:pict>
    </w:r>
  </w:p>
  <w:p w:rsidR="00EE0230" w:rsidRPr="009E12D0" w:rsidRDefault="00EE0230" w:rsidP="004703B7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4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EE0230" w:rsidRDefault="00EE023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30" w:rsidRPr="009E12D0" w:rsidRDefault="00EE0230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EE0230" w:rsidRPr="009E12D0" w:rsidRDefault="00EE0230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EE0230" w:rsidRPr="009E12D0" w:rsidRDefault="00EE0230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EE0230" w:rsidRDefault="00EE0230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 F.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EE0230" w:rsidRPr="009E12D0" w:rsidRDefault="00EE0230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EE0230" w:rsidRDefault="00EE0230" w:rsidP="000160FF">
    <w:pPr>
      <w:pStyle w:val="Footer"/>
      <w:jc w:val="center"/>
    </w:pPr>
    <w:r w:rsidRPr="009E12D0">
      <w:rPr>
        <w:rFonts w:ascii="Times" w:hAnsi="Times"/>
        <w:sz w:val="12"/>
        <w:szCs w:val="12"/>
      </w:rPr>
      <w:t>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230" w:rsidRDefault="00EE0230" w:rsidP="009E12D0">
      <w:pPr>
        <w:spacing w:after="0" w:line="240" w:lineRule="auto"/>
      </w:pPr>
      <w:r>
        <w:separator/>
      </w:r>
    </w:p>
  </w:footnote>
  <w:footnote w:type="continuationSeparator" w:id="0">
    <w:p w:rsidR="00EE0230" w:rsidRDefault="00EE0230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30" w:rsidRDefault="00EE0230" w:rsidP="000160FF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18341910" o:spid="_x0000_s2053" type="#_x0000_t75" alt="Immagine che contiene arteDescrizione generata automaticamente" style="position:absolute;margin-left:369pt;margin-top:-9.55pt;width:108.55pt;height:101pt;z-index:251659776;visibility:visible">
          <v:imagedata r:id="rId1" o:title=""/>
        </v:shape>
      </w:pict>
    </w:r>
    <w:r>
      <w:rPr>
        <w:noProof/>
        <w:lang w:eastAsia="it-IT"/>
      </w:rPr>
      <w:pict>
        <v:shape id="Immagine 1545404191" o:spid="_x0000_s2054" type="#_x0000_t75" alt="Immagine che contiene testo, Carattere, poster, Elementi graficiDescrizione generata automaticamente" style="position:absolute;margin-left:-9.2pt;margin-top:-9.55pt;width:117.2pt;height:128.65pt;z-index:251658752;visibility:visible;mso-position-horizontal-relative:margin">
          <v:imagedata r:id="rId2" o:title=""/>
          <w10:wrap anchorx="margin"/>
        </v:shape>
      </w:pict>
    </w:r>
  </w:p>
  <w:p w:rsidR="00EE0230" w:rsidRDefault="00EE0230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87pt;margin-top:68.5pt;width:91.35pt;height:28.55pt;z-index:25166080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" filled="f" stroked="f">
          <v:textbox style="mso-fit-shape-to-text:t">
            <w:txbxContent>
              <w:p w:rsidR="00EE0230" w:rsidRPr="006F32BF" w:rsidRDefault="00EE0230" w:rsidP="008A0DA9">
                <w:pPr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 xml:space="preserve">Comune di </w:t>
                </w:r>
                <w:r w:rsidRPr="006F32BF">
                  <w:rPr>
                    <w:rFonts w:ascii="Cavolini" w:hAnsi="Cavolini" w:cs="Cavolini"/>
                    <w:b/>
                    <w:bCs/>
                  </w:rPr>
                  <w:t>Sant’Agnello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D30F7F"/>
    <w:multiLevelType w:val="hybridMultilevel"/>
    <w:tmpl w:val="479EC478"/>
    <w:lvl w:ilvl="0" w:tplc="A288DAA2">
      <w:start w:val="1"/>
      <w:numFmt w:val="decimal"/>
      <w:lvlText w:val="%1."/>
      <w:lvlJc w:val="left"/>
      <w:pPr>
        <w:ind w:left="720" w:hanging="360"/>
      </w:pPr>
      <w:rPr>
        <w:rFonts w:ascii="Abadi" w:hAnsi="Abad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439A"/>
    <w:rsid w:val="00004901"/>
    <w:rsid w:val="00010797"/>
    <w:rsid w:val="000160FF"/>
    <w:rsid w:val="00016D48"/>
    <w:rsid w:val="00016E0E"/>
    <w:rsid w:val="00020098"/>
    <w:rsid w:val="000204B8"/>
    <w:rsid w:val="000205D6"/>
    <w:rsid w:val="00022389"/>
    <w:rsid w:val="00023F54"/>
    <w:rsid w:val="0003085B"/>
    <w:rsid w:val="00033358"/>
    <w:rsid w:val="00033724"/>
    <w:rsid w:val="00033E90"/>
    <w:rsid w:val="0003572E"/>
    <w:rsid w:val="000448A0"/>
    <w:rsid w:val="00045183"/>
    <w:rsid w:val="000459F8"/>
    <w:rsid w:val="000465A8"/>
    <w:rsid w:val="00050199"/>
    <w:rsid w:val="00051427"/>
    <w:rsid w:val="000519B7"/>
    <w:rsid w:val="000531A5"/>
    <w:rsid w:val="00053EB8"/>
    <w:rsid w:val="00056935"/>
    <w:rsid w:val="00060F04"/>
    <w:rsid w:val="00064736"/>
    <w:rsid w:val="000648DD"/>
    <w:rsid w:val="00067141"/>
    <w:rsid w:val="000718F9"/>
    <w:rsid w:val="00075E4C"/>
    <w:rsid w:val="000772FD"/>
    <w:rsid w:val="000776DD"/>
    <w:rsid w:val="00081C90"/>
    <w:rsid w:val="0008305E"/>
    <w:rsid w:val="00083BBE"/>
    <w:rsid w:val="000853C9"/>
    <w:rsid w:val="00085D70"/>
    <w:rsid w:val="00087589"/>
    <w:rsid w:val="000938F5"/>
    <w:rsid w:val="000A4515"/>
    <w:rsid w:val="000B1831"/>
    <w:rsid w:val="000B32CE"/>
    <w:rsid w:val="000B5CE0"/>
    <w:rsid w:val="000B7E71"/>
    <w:rsid w:val="000D173E"/>
    <w:rsid w:val="000D24C5"/>
    <w:rsid w:val="000D2AB9"/>
    <w:rsid w:val="000D446A"/>
    <w:rsid w:val="000E068C"/>
    <w:rsid w:val="000E1839"/>
    <w:rsid w:val="000E2369"/>
    <w:rsid w:val="000E3029"/>
    <w:rsid w:val="000E3C4F"/>
    <w:rsid w:val="000E4B92"/>
    <w:rsid w:val="000E60F6"/>
    <w:rsid w:val="000E7399"/>
    <w:rsid w:val="000E789F"/>
    <w:rsid w:val="000E7D20"/>
    <w:rsid w:val="000F1FD1"/>
    <w:rsid w:val="000F7ADA"/>
    <w:rsid w:val="0010131B"/>
    <w:rsid w:val="00102D01"/>
    <w:rsid w:val="00104CCB"/>
    <w:rsid w:val="00107630"/>
    <w:rsid w:val="00110525"/>
    <w:rsid w:val="001106A0"/>
    <w:rsid w:val="00114A8E"/>
    <w:rsid w:val="001151CB"/>
    <w:rsid w:val="00115BFF"/>
    <w:rsid w:val="00117A16"/>
    <w:rsid w:val="001209EF"/>
    <w:rsid w:val="00120F4B"/>
    <w:rsid w:val="00122172"/>
    <w:rsid w:val="0012251C"/>
    <w:rsid w:val="00124814"/>
    <w:rsid w:val="00126F53"/>
    <w:rsid w:val="001321BC"/>
    <w:rsid w:val="00137E88"/>
    <w:rsid w:val="0014386D"/>
    <w:rsid w:val="0014562F"/>
    <w:rsid w:val="001461E5"/>
    <w:rsid w:val="00151B02"/>
    <w:rsid w:val="00156239"/>
    <w:rsid w:val="001570FA"/>
    <w:rsid w:val="00162C09"/>
    <w:rsid w:val="001631D0"/>
    <w:rsid w:val="0016346A"/>
    <w:rsid w:val="00165D4E"/>
    <w:rsid w:val="00175619"/>
    <w:rsid w:val="001841EA"/>
    <w:rsid w:val="00184DC3"/>
    <w:rsid w:val="001875C9"/>
    <w:rsid w:val="001909FD"/>
    <w:rsid w:val="001970E1"/>
    <w:rsid w:val="001978AB"/>
    <w:rsid w:val="001A0C34"/>
    <w:rsid w:val="001A1834"/>
    <w:rsid w:val="001A2A13"/>
    <w:rsid w:val="001A71EF"/>
    <w:rsid w:val="001B43CB"/>
    <w:rsid w:val="001B4E79"/>
    <w:rsid w:val="001B5019"/>
    <w:rsid w:val="001B507C"/>
    <w:rsid w:val="001C16D6"/>
    <w:rsid w:val="001C23DE"/>
    <w:rsid w:val="001D01BD"/>
    <w:rsid w:val="001D10C0"/>
    <w:rsid w:val="001D2AFA"/>
    <w:rsid w:val="001D4E1F"/>
    <w:rsid w:val="001D7FA1"/>
    <w:rsid w:val="001E4EA6"/>
    <w:rsid w:val="001E543F"/>
    <w:rsid w:val="001F015B"/>
    <w:rsid w:val="001F1BAB"/>
    <w:rsid w:val="002005F2"/>
    <w:rsid w:val="0020244B"/>
    <w:rsid w:val="002024C3"/>
    <w:rsid w:val="00205606"/>
    <w:rsid w:val="002058EB"/>
    <w:rsid w:val="00220E0F"/>
    <w:rsid w:val="00230C1F"/>
    <w:rsid w:val="00230F70"/>
    <w:rsid w:val="0023131C"/>
    <w:rsid w:val="00233F4E"/>
    <w:rsid w:val="0023691B"/>
    <w:rsid w:val="00236999"/>
    <w:rsid w:val="00237635"/>
    <w:rsid w:val="002410E2"/>
    <w:rsid w:val="002469B3"/>
    <w:rsid w:val="00247E02"/>
    <w:rsid w:val="00252656"/>
    <w:rsid w:val="002526ED"/>
    <w:rsid w:val="002560B8"/>
    <w:rsid w:val="00257D14"/>
    <w:rsid w:val="0026090E"/>
    <w:rsid w:val="00262FD5"/>
    <w:rsid w:val="00265C47"/>
    <w:rsid w:val="002705C1"/>
    <w:rsid w:val="00274512"/>
    <w:rsid w:val="00276678"/>
    <w:rsid w:val="00276D1F"/>
    <w:rsid w:val="002801F1"/>
    <w:rsid w:val="002854FC"/>
    <w:rsid w:val="00291ED8"/>
    <w:rsid w:val="00294DB5"/>
    <w:rsid w:val="0029523B"/>
    <w:rsid w:val="002964A8"/>
    <w:rsid w:val="00296F2B"/>
    <w:rsid w:val="002A0311"/>
    <w:rsid w:val="002C2018"/>
    <w:rsid w:val="002C2A57"/>
    <w:rsid w:val="002C4C49"/>
    <w:rsid w:val="002C695C"/>
    <w:rsid w:val="002D371B"/>
    <w:rsid w:val="002E1E13"/>
    <w:rsid w:val="002E442C"/>
    <w:rsid w:val="002E6960"/>
    <w:rsid w:val="002F2D7D"/>
    <w:rsid w:val="002F3313"/>
    <w:rsid w:val="002F3868"/>
    <w:rsid w:val="002F5F1F"/>
    <w:rsid w:val="002F7D15"/>
    <w:rsid w:val="002F7FEC"/>
    <w:rsid w:val="00301C2C"/>
    <w:rsid w:val="00302FC6"/>
    <w:rsid w:val="00306CAC"/>
    <w:rsid w:val="00312BA8"/>
    <w:rsid w:val="003133E6"/>
    <w:rsid w:val="00313AF7"/>
    <w:rsid w:val="00317087"/>
    <w:rsid w:val="003227F7"/>
    <w:rsid w:val="00325833"/>
    <w:rsid w:val="0033204D"/>
    <w:rsid w:val="0033438A"/>
    <w:rsid w:val="00336F8D"/>
    <w:rsid w:val="00342082"/>
    <w:rsid w:val="003427BE"/>
    <w:rsid w:val="003428AB"/>
    <w:rsid w:val="00342FB5"/>
    <w:rsid w:val="00344608"/>
    <w:rsid w:val="00347D1F"/>
    <w:rsid w:val="00353083"/>
    <w:rsid w:val="0036007B"/>
    <w:rsid w:val="003601B6"/>
    <w:rsid w:val="00360C0C"/>
    <w:rsid w:val="003620CD"/>
    <w:rsid w:val="00362AEE"/>
    <w:rsid w:val="00363A5A"/>
    <w:rsid w:val="003649D7"/>
    <w:rsid w:val="00376F83"/>
    <w:rsid w:val="00377F1F"/>
    <w:rsid w:val="00380B4D"/>
    <w:rsid w:val="00384487"/>
    <w:rsid w:val="0039045A"/>
    <w:rsid w:val="00392F0E"/>
    <w:rsid w:val="003955AE"/>
    <w:rsid w:val="003962C0"/>
    <w:rsid w:val="003B25BF"/>
    <w:rsid w:val="003B450C"/>
    <w:rsid w:val="003B56C6"/>
    <w:rsid w:val="003B6F53"/>
    <w:rsid w:val="003C212C"/>
    <w:rsid w:val="003C5530"/>
    <w:rsid w:val="003D0D69"/>
    <w:rsid w:val="003D1834"/>
    <w:rsid w:val="003D5170"/>
    <w:rsid w:val="003D545A"/>
    <w:rsid w:val="003D63BF"/>
    <w:rsid w:val="003D69FD"/>
    <w:rsid w:val="003E245B"/>
    <w:rsid w:val="003F1075"/>
    <w:rsid w:val="003F3341"/>
    <w:rsid w:val="003F470F"/>
    <w:rsid w:val="003F5083"/>
    <w:rsid w:val="004112DC"/>
    <w:rsid w:val="004143CF"/>
    <w:rsid w:val="004225F9"/>
    <w:rsid w:val="00423446"/>
    <w:rsid w:val="004234AB"/>
    <w:rsid w:val="00425DBA"/>
    <w:rsid w:val="00425F25"/>
    <w:rsid w:val="00426ABD"/>
    <w:rsid w:val="0043663A"/>
    <w:rsid w:val="00444F18"/>
    <w:rsid w:val="00451799"/>
    <w:rsid w:val="00452372"/>
    <w:rsid w:val="00457DC6"/>
    <w:rsid w:val="004606FD"/>
    <w:rsid w:val="00462768"/>
    <w:rsid w:val="00462B0E"/>
    <w:rsid w:val="00465A9F"/>
    <w:rsid w:val="00466955"/>
    <w:rsid w:val="004703B7"/>
    <w:rsid w:val="0047274A"/>
    <w:rsid w:val="00472A6C"/>
    <w:rsid w:val="00472D10"/>
    <w:rsid w:val="00473093"/>
    <w:rsid w:val="00475F32"/>
    <w:rsid w:val="00481C80"/>
    <w:rsid w:val="004822F8"/>
    <w:rsid w:val="00492D7B"/>
    <w:rsid w:val="00493485"/>
    <w:rsid w:val="004968EA"/>
    <w:rsid w:val="004A4627"/>
    <w:rsid w:val="004A727F"/>
    <w:rsid w:val="004B48E7"/>
    <w:rsid w:val="004B5FAE"/>
    <w:rsid w:val="004B6854"/>
    <w:rsid w:val="004B7D98"/>
    <w:rsid w:val="004C0099"/>
    <w:rsid w:val="004C0E03"/>
    <w:rsid w:val="004C1417"/>
    <w:rsid w:val="004C2484"/>
    <w:rsid w:val="004C357F"/>
    <w:rsid w:val="004C35D0"/>
    <w:rsid w:val="004D5A16"/>
    <w:rsid w:val="004E4737"/>
    <w:rsid w:val="004E5B92"/>
    <w:rsid w:val="004E71D1"/>
    <w:rsid w:val="004E7437"/>
    <w:rsid w:val="004F3489"/>
    <w:rsid w:val="004F37AF"/>
    <w:rsid w:val="004F6C72"/>
    <w:rsid w:val="00500722"/>
    <w:rsid w:val="00513BAB"/>
    <w:rsid w:val="005171B7"/>
    <w:rsid w:val="005210C6"/>
    <w:rsid w:val="005220BD"/>
    <w:rsid w:val="00522113"/>
    <w:rsid w:val="005225E6"/>
    <w:rsid w:val="00523251"/>
    <w:rsid w:val="00523763"/>
    <w:rsid w:val="005248F4"/>
    <w:rsid w:val="00524BE5"/>
    <w:rsid w:val="0052754D"/>
    <w:rsid w:val="00533563"/>
    <w:rsid w:val="00533BD1"/>
    <w:rsid w:val="00536F59"/>
    <w:rsid w:val="00550311"/>
    <w:rsid w:val="005509C9"/>
    <w:rsid w:val="005567FA"/>
    <w:rsid w:val="005634C8"/>
    <w:rsid w:val="00564FA6"/>
    <w:rsid w:val="0057026F"/>
    <w:rsid w:val="00574336"/>
    <w:rsid w:val="0058211D"/>
    <w:rsid w:val="0058307E"/>
    <w:rsid w:val="0059071D"/>
    <w:rsid w:val="005940D0"/>
    <w:rsid w:val="00594C7B"/>
    <w:rsid w:val="00594ECF"/>
    <w:rsid w:val="00596075"/>
    <w:rsid w:val="00596E47"/>
    <w:rsid w:val="005A462C"/>
    <w:rsid w:val="005A59DC"/>
    <w:rsid w:val="005A6BD8"/>
    <w:rsid w:val="005A7941"/>
    <w:rsid w:val="005B28CD"/>
    <w:rsid w:val="005B33AE"/>
    <w:rsid w:val="005B588F"/>
    <w:rsid w:val="005C0BF0"/>
    <w:rsid w:val="005C19E3"/>
    <w:rsid w:val="005C27CF"/>
    <w:rsid w:val="005C293C"/>
    <w:rsid w:val="005C3931"/>
    <w:rsid w:val="005C39DE"/>
    <w:rsid w:val="005C3CA5"/>
    <w:rsid w:val="005C47B6"/>
    <w:rsid w:val="005C47D1"/>
    <w:rsid w:val="005C5F0C"/>
    <w:rsid w:val="005D0220"/>
    <w:rsid w:val="005D655E"/>
    <w:rsid w:val="005D68F5"/>
    <w:rsid w:val="005E0AB0"/>
    <w:rsid w:val="005E3C59"/>
    <w:rsid w:val="005E67CD"/>
    <w:rsid w:val="005F0C43"/>
    <w:rsid w:val="005F1856"/>
    <w:rsid w:val="005F5247"/>
    <w:rsid w:val="005F6B92"/>
    <w:rsid w:val="00600AAB"/>
    <w:rsid w:val="00602A43"/>
    <w:rsid w:val="00602B22"/>
    <w:rsid w:val="006120E4"/>
    <w:rsid w:val="00615952"/>
    <w:rsid w:val="00621356"/>
    <w:rsid w:val="00626B0F"/>
    <w:rsid w:val="00627BB0"/>
    <w:rsid w:val="006309F1"/>
    <w:rsid w:val="006318B6"/>
    <w:rsid w:val="00631E61"/>
    <w:rsid w:val="00636A14"/>
    <w:rsid w:val="00653A9F"/>
    <w:rsid w:val="00656E68"/>
    <w:rsid w:val="00660589"/>
    <w:rsid w:val="00665731"/>
    <w:rsid w:val="00674002"/>
    <w:rsid w:val="00680534"/>
    <w:rsid w:val="006827E5"/>
    <w:rsid w:val="00683E52"/>
    <w:rsid w:val="0069103A"/>
    <w:rsid w:val="0069298C"/>
    <w:rsid w:val="00693E07"/>
    <w:rsid w:val="00697838"/>
    <w:rsid w:val="006A66FA"/>
    <w:rsid w:val="006C37B5"/>
    <w:rsid w:val="006D2C75"/>
    <w:rsid w:val="006D6ECD"/>
    <w:rsid w:val="006E1F4C"/>
    <w:rsid w:val="006E70EA"/>
    <w:rsid w:val="006F32BF"/>
    <w:rsid w:val="006F5471"/>
    <w:rsid w:val="006F7D14"/>
    <w:rsid w:val="00700724"/>
    <w:rsid w:val="00702CAE"/>
    <w:rsid w:val="007128C8"/>
    <w:rsid w:val="00712AB3"/>
    <w:rsid w:val="00713397"/>
    <w:rsid w:val="00713C52"/>
    <w:rsid w:val="00721E4D"/>
    <w:rsid w:val="00726022"/>
    <w:rsid w:val="0073167E"/>
    <w:rsid w:val="007316FF"/>
    <w:rsid w:val="00737288"/>
    <w:rsid w:val="00751953"/>
    <w:rsid w:val="007553F5"/>
    <w:rsid w:val="007561FE"/>
    <w:rsid w:val="007567AE"/>
    <w:rsid w:val="007577F6"/>
    <w:rsid w:val="007605CE"/>
    <w:rsid w:val="007667F2"/>
    <w:rsid w:val="007668E2"/>
    <w:rsid w:val="00776B81"/>
    <w:rsid w:val="0077753C"/>
    <w:rsid w:val="00780D30"/>
    <w:rsid w:val="0078125B"/>
    <w:rsid w:val="0079078E"/>
    <w:rsid w:val="00795DE7"/>
    <w:rsid w:val="007A1B60"/>
    <w:rsid w:val="007A4700"/>
    <w:rsid w:val="007A6317"/>
    <w:rsid w:val="007A6C4C"/>
    <w:rsid w:val="007B0758"/>
    <w:rsid w:val="007B4DAB"/>
    <w:rsid w:val="007B4DB2"/>
    <w:rsid w:val="007B5D1D"/>
    <w:rsid w:val="007C1085"/>
    <w:rsid w:val="007C6AE1"/>
    <w:rsid w:val="007C7542"/>
    <w:rsid w:val="007D0692"/>
    <w:rsid w:val="007D1CB3"/>
    <w:rsid w:val="007D5238"/>
    <w:rsid w:val="007D6303"/>
    <w:rsid w:val="007D6331"/>
    <w:rsid w:val="007D6EEA"/>
    <w:rsid w:val="007E1C2D"/>
    <w:rsid w:val="007E1CBE"/>
    <w:rsid w:val="007E28DB"/>
    <w:rsid w:val="007E3BB1"/>
    <w:rsid w:val="007E3D3F"/>
    <w:rsid w:val="007E71A3"/>
    <w:rsid w:val="007F03DC"/>
    <w:rsid w:val="007F0F7E"/>
    <w:rsid w:val="007F15BE"/>
    <w:rsid w:val="007F55D6"/>
    <w:rsid w:val="0080398F"/>
    <w:rsid w:val="00803CBD"/>
    <w:rsid w:val="00806A5B"/>
    <w:rsid w:val="00807E01"/>
    <w:rsid w:val="00810525"/>
    <w:rsid w:val="008109D6"/>
    <w:rsid w:val="008136A5"/>
    <w:rsid w:val="0081580C"/>
    <w:rsid w:val="00815A31"/>
    <w:rsid w:val="00816742"/>
    <w:rsid w:val="00820B11"/>
    <w:rsid w:val="0082162E"/>
    <w:rsid w:val="008231DE"/>
    <w:rsid w:val="00823DFA"/>
    <w:rsid w:val="008327BA"/>
    <w:rsid w:val="00832E1B"/>
    <w:rsid w:val="00834328"/>
    <w:rsid w:val="00835175"/>
    <w:rsid w:val="00837D16"/>
    <w:rsid w:val="00841987"/>
    <w:rsid w:val="00842B28"/>
    <w:rsid w:val="00842CEA"/>
    <w:rsid w:val="008454EE"/>
    <w:rsid w:val="00847D59"/>
    <w:rsid w:val="00850009"/>
    <w:rsid w:val="00852026"/>
    <w:rsid w:val="0085368F"/>
    <w:rsid w:val="00854378"/>
    <w:rsid w:val="00857A9F"/>
    <w:rsid w:val="00861E68"/>
    <w:rsid w:val="008637F7"/>
    <w:rsid w:val="00871686"/>
    <w:rsid w:val="008728D5"/>
    <w:rsid w:val="00872BFB"/>
    <w:rsid w:val="00874275"/>
    <w:rsid w:val="008771E9"/>
    <w:rsid w:val="0089361F"/>
    <w:rsid w:val="00893F9B"/>
    <w:rsid w:val="00895506"/>
    <w:rsid w:val="00895667"/>
    <w:rsid w:val="008A0DA9"/>
    <w:rsid w:val="008A4546"/>
    <w:rsid w:val="008A4E42"/>
    <w:rsid w:val="008B7337"/>
    <w:rsid w:val="008C00BD"/>
    <w:rsid w:val="008C01E2"/>
    <w:rsid w:val="008D1E5A"/>
    <w:rsid w:val="008D3A3B"/>
    <w:rsid w:val="008D7356"/>
    <w:rsid w:val="008E1AA5"/>
    <w:rsid w:val="008E575C"/>
    <w:rsid w:val="008E5BB5"/>
    <w:rsid w:val="008F5183"/>
    <w:rsid w:val="00907AED"/>
    <w:rsid w:val="00915C9C"/>
    <w:rsid w:val="00921CFC"/>
    <w:rsid w:val="009230B0"/>
    <w:rsid w:val="009274D5"/>
    <w:rsid w:val="0093090F"/>
    <w:rsid w:val="00935762"/>
    <w:rsid w:val="00937A67"/>
    <w:rsid w:val="00940403"/>
    <w:rsid w:val="00943C4E"/>
    <w:rsid w:val="00945558"/>
    <w:rsid w:val="009503E9"/>
    <w:rsid w:val="00955740"/>
    <w:rsid w:val="009637D2"/>
    <w:rsid w:val="00972CB7"/>
    <w:rsid w:val="00973FD4"/>
    <w:rsid w:val="0097631D"/>
    <w:rsid w:val="00980A28"/>
    <w:rsid w:val="0098105B"/>
    <w:rsid w:val="009900F0"/>
    <w:rsid w:val="00993171"/>
    <w:rsid w:val="0099404C"/>
    <w:rsid w:val="00994648"/>
    <w:rsid w:val="009A3A3F"/>
    <w:rsid w:val="009B598A"/>
    <w:rsid w:val="009C156B"/>
    <w:rsid w:val="009C2515"/>
    <w:rsid w:val="009C3F33"/>
    <w:rsid w:val="009C5BA0"/>
    <w:rsid w:val="009C6FAB"/>
    <w:rsid w:val="009D7C23"/>
    <w:rsid w:val="009E12D0"/>
    <w:rsid w:val="009E15B8"/>
    <w:rsid w:val="009E4963"/>
    <w:rsid w:val="009E6E17"/>
    <w:rsid w:val="009F1726"/>
    <w:rsid w:val="009F1736"/>
    <w:rsid w:val="009F2907"/>
    <w:rsid w:val="009F3DCE"/>
    <w:rsid w:val="009F4828"/>
    <w:rsid w:val="009F6799"/>
    <w:rsid w:val="009F779C"/>
    <w:rsid w:val="00A00B3A"/>
    <w:rsid w:val="00A0300E"/>
    <w:rsid w:val="00A03C6B"/>
    <w:rsid w:val="00A052F4"/>
    <w:rsid w:val="00A064E3"/>
    <w:rsid w:val="00A11907"/>
    <w:rsid w:val="00A12557"/>
    <w:rsid w:val="00A264B4"/>
    <w:rsid w:val="00A2781E"/>
    <w:rsid w:val="00A36E84"/>
    <w:rsid w:val="00A412FD"/>
    <w:rsid w:val="00A52DB7"/>
    <w:rsid w:val="00A55021"/>
    <w:rsid w:val="00A6286A"/>
    <w:rsid w:val="00A64900"/>
    <w:rsid w:val="00A654DF"/>
    <w:rsid w:val="00A6630F"/>
    <w:rsid w:val="00A66639"/>
    <w:rsid w:val="00A73071"/>
    <w:rsid w:val="00A8133F"/>
    <w:rsid w:val="00A83938"/>
    <w:rsid w:val="00A90CC4"/>
    <w:rsid w:val="00A92DA9"/>
    <w:rsid w:val="00A938FE"/>
    <w:rsid w:val="00A94BD9"/>
    <w:rsid w:val="00AA1DDD"/>
    <w:rsid w:val="00AA4EF5"/>
    <w:rsid w:val="00AA6E45"/>
    <w:rsid w:val="00AB1DD4"/>
    <w:rsid w:val="00AB20E0"/>
    <w:rsid w:val="00AD0456"/>
    <w:rsid w:val="00AE3DE2"/>
    <w:rsid w:val="00AE6960"/>
    <w:rsid w:val="00AF2A5E"/>
    <w:rsid w:val="00AF5FE5"/>
    <w:rsid w:val="00B0682F"/>
    <w:rsid w:val="00B17F6C"/>
    <w:rsid w:val="00B201E7"/>
    <w:rsid w:val="00B238F8"/>
    <w:rsid w:val="00B26995"/>
    <w:rsid w:val="00B33603"/>
    <w:rsid w:val="00B340C3"/>
    <w:rsid w:val="00B41D2B"/>
    <w:rsid w:val="00B43B10"/>
    <w:rsid w:val="00B45119"/>
    <w:rsid w:val="00B4595C"/>
    <w:rsid w:val="00B477DC"/>
    <w:rsid w:val="00B5244A"/>
    <w:rsid w:val="00B53139"/>
    <w:rsid w:val="00B547FB"/>
    <w:rsid w:val="00B55E45"/>
    <w:rsid w:val="00B574F7"/>
    <w:rsid w:val="00B63968"/>
    <w:rsid w:val="00B64703"/>
    <w:rsid w:val="00B64938"/>
    <w:rsid w:val="00B66463"/>
    <w:rsid w:val="00B70A10"/>
    <w:rsid w:val="00B73C1A"/>
    <w:rsid w:val="00B744A8"/>
    <w:rsid w:val="00B75D9D"/>
    <w:rsid w:val="00B7643E"/>
    <w:rsid w:val="00B815B7"/>
    <w:rsid w:val="00B838D9"/>
    <w:rsid w:val="00B83CE0"/>
    <w:rsid w:val="00B869BB"/>
    <w:rsid w:val="00B87564"/>
    <w:rsid w:val="00B97ACE"/>
    <w:rsid w:val="00BA0E59"/>
    <w:rsid w:val="00BA1821"/>
    <w:rsid w:val="00BA723E"/>
    <w:rsid w:val="00BA742A"/>
    <w:rsid w:val="00BB0B7E"/>
    <w:rsid w:val="00BB4293"/>
    <w:rsid w:val="00BB737A"/>
    <w:rsid w:val="00BB7C3F"/>
    <w:rsid w:val="00BC07F4"/>
    <w:rsid w:val="00BC2B87"/>
    <w:rsid w:val="00BC5C02"/>
    <w:rsid w:val="00BD0A01"/>
    <w:rsid w:val="00BD12E9"/>
    <w:rsid w:val="00BD203E"/>
    <w:rsid w:val="00BD46BB"/>
    <w:rsid w:val="00BD794E"/>
    <w:rsid w:val="00BE096E"/>
    <w:rsid w:val="00BE1ECB"/>
    <w:rsid w:val="00BE27EA"/>
    <w:rsid w:val="00BE4970"/>
    <w:rsid w:val="00BF3A97"/>
    <w:rsid w:val="00BF6F65"/>
    <w:rsid w:val="00C04B1E"/>
    <w:rsid w:val="00C07C05"/>
    <w:rsid w:val="00C20C81"/>
    <w:rsid w:val="00C26EA0"/>
    <w:rsid w:val="00C2777A"/>
    <w:rsid w:val="00C27A92"/>
    <w:rsid w:val="00C27B5B"/>
    <w:rsid w:val="00C3433D"/>
    <w:rsid w:val="00C3654A"/>
    <w:rsid w:val="00C37495"/>
    <w:rsid w:val="00C37F94"/>
    <w:rsid w:val="00C40AC7"/>
    <w:rsid w:val="00C41FED"/>
    <w:rsid w:val="00C4336E"/>
    <w:rsid w:val="00C525FE"/>
    <w:rsid w:val="00C56064"/>
    <w:rsid w:val="00C5612E"/>
    <w:rsid w:val="00C56318"/>
    <w:rsid w:val="00C628E3"/>
    <w:rsid w:val="00C72376"/>
    <w:rsid w:val="00C72629"/>
    <w:rsid w:val="00C80784"/>
    <w:rsid w:val="00C83F2B"/>
    <w:rsid w:val="00C8441F"/>
    <w:rsid w:val="00C85283"/>
    <w:rsid w:val="00C93262"/>
    <w:rsid w:val="00C96F56"/>
    <w:rsid w:val="00CA3C60"/>
    <w:rsid w:val="00CA4DC1"/>
    <w:rsid w:val="00CB0615"/>
    <w:rsid w:val="00CC0B6A"/>
    <w:rsid w:val="00CC0EF3"/>
    <w:rsid w:val="00CC2133"/>
    <w:rsid w:val="00CC290B"/>
    <w:rsid w:val="00CC2D91"/>
    <w:rsid w:val="00CC71FE"/>
    <w:rsid w:val="00CC7414"/>
    <w:rsid w:val="00CC770B"/>
    <w:rsid w:val="00CC7D67"/>
    <w:rsid w:val="00CD061D"/>
    <w:rsid w:val="00CD211A"/>
    <w:rsid w:val="00CD4667"/>
    <w:rsid w:val="00CE1F3D"/>
    <w:rsid w:val="00CE210C"/>
    <w:rsid w:val="00CE2337"/>
    <w:rsid w:val="00CE2730"/>
    <w:rsid w:val="00CE5CFA"/>
    <w:rsid w:val="00CF0A8E"/>
    <w:rsid w:val="00CF2E84"/>
    <w:rsid w:val="00CF63B2"/>
    <w:rsid w:val="00D0073D"/>
    <w:rsid w:val="00D00BA2"/>
    <w:rsid w:val="00D0234E"/>
    <w:rsid w:val="00D05A52"/>
    <w:rsid w:val="00D07FEE"/>
    <w:rsid w:val="00D11AAC"/>
    <w:rsid w:val="00D13AE1"/>
    <w:rsid w:val="00D165E1"/>
    <w:rsid w:val="00D1660E"/>
    <w:rsid w:val="00D20CEA"/>
    <w:rsid w:val="00D2116E"/>
    <w:rsid w:val="00D21511"/>
    <w:rsid w:val="00D273A4"/>
    <w:rsid w:val="00D273CD"/>
    <w:rsid w:val="00D31F1F"/>
    <w:rsid w:val="00D358B1"/>
    <w:rsid w:val="00D35B64"/>
    <w:rsid w:val="00D36001"/>
    <w:rsid w:val="00D37635"/>
    <w:rsid w:val="00D41E0B"/>
    <w:rsid w:val="00D41EA4"/>
    <w:rsid w:val="00D4255A"/>
    <w:rsid w:val="00D5387C"/>
    <w:rsid w:val="00D541A2"/>
    <w:rsid w:val="00D57AE6"/>
    <w:rsid w:val="00D625E3"/>
    <w:rsid w:val="00D637A5"/>
    <w:rsid w:val="00D67BB0"/>
    <w:rsid w:val="00D73DC1"/>
    <w:rsid w:val="00D74C0D"/>
    <w:rsid w:val="00D75D0D"/>
    <w:rsid w:val="00D85C34"/>
    <w:rsid w:val="00D95DA4"/>
    <w:rsid w:val="00DA04DB"/>
    <w:rsid w:val="00DA1AFC"/>
    <w:rsid w:val="00DB266E"/>
    <w:rsid w:val="00DB7D3F"/>
    <w:rsid w:val="00DC2EF5"/>
    <w:rsid w:val="00DC329E"/>
    <w:rsid w:val="00DC466B"/>
    <w:rsid w:val="00DC68FD"/>
    <w:rsid w:val="00DC7601"/>
    <w:rsid w:val="00DC7603"/>
    <w:rsid w:val="00DD32D9"/>
    <w:rsid w:val="00DD5CFF"/>
    <w:rsid w:val="00DD5EA1"/>
    <w:rsid w:val="00DD7D41"/>
    <w:rsid w:val="00DE113B"/>
    <w:rsid w:val="00DE1FBB"/>
    <w:rsid w:val="00DE65DA"/>
    <w:rsid w:val="00DE6BDB"/>
    <w:rsid w:val="00DF1F2F"/>
    <w:rsid w:val="00DF46AE"/>
    <w:rsid w:val="00DF47E6"/>
    <w:rsid w:val="00DF4CDF"/>
    <w:rsid w:val="00E00D6F"/>
    <w:rsid w:val="00E067D0"/>
    <w:rsid w:val="00E117A1"/>
    <w:rsid w:val="00E20CF6"/>
    <w:rsid w:val="00E236CB"/>
    <w:rsid w:val="00E25F4B"/>
    <w:rsid w:val="00E26BA7"/>
    <w:rsid w:val="00E306D9"/>
    <w:rsid w:val="00E310EE"/>
    <w:rsid w:val="00E33007"/>
    <w:rsid w:val="00E40772"/>
    <w:rsid w:val="00E41F1D"/>
    <w:rsid w:val="00E47748"/>
    <w:rsid w:val="00E47C96"/>
    <w:rsid w:val="00E55732"/>
    <w:rsid w:val="00E56EAF"/>
    <w:rsid w:val="00E61D1A"/>
    <w:rsid w:val="00E62A17"/>
    <w:rsid w:val="00E63A7C"/>
    <w:rsid w:val="00E70D16"/>
    <w:rsid w:val="00E71AAA"/>
    <w:rsid w:val="00E71EF8"/>
    <w:rsid w:val="00E725A1"/>
    <w:rsid w:val="00E733FA"/>
    <w:rsid w:val="00E73A44"/>
    <w:rsid w:val="00E74022"/>
    <w:rsid w:val="00E8660C"/>
    <w:rsid w:val="00E86FF5"/>
    <w:rsid w:val="00E93E00"/>
    <w:rsid w:val="00E94094"/>
    <w:rsid w:val="00E9523F"/>
    <w:rsid w:val="00E966B1"/>
    <w:rsid w:val="00E973C1"/>
    <w:rsid w:val="00E97E60"/>
    <w:rsid w:val="00EA27B0"/>
    <w:rsid w:val="00EA4144"/>
    <w:rsid w:val="00EA4DAF"/>
    <w:rsid w:val="00EA652D"/>
    <w:rsid w:val="00EA759E"/>
    <w:rsid w:val="00EB49C0"/>
    <w:rsid w:val="00EB650C"/>
    <w:rsid w:val="00EB688D"/>
    <w:rsid w:val="00EB7F58"/>
    <w:rsid w:val="00EC1E02"/>
    <w:rsid w:val="00EC382A"/>
    <w:rsid w:val="00EC4A4D"/>
    <w:rsid w:val="00EC5C80"/>
    <w:rsid w:val="00ED014C"/>
    <w:rsid w:val="00ED3C4E"/>
    <w:rsid w:val="00ED61E5"/>
    <w:rsid w:val="00EE0230"/>
    <w:rsid w:val="00EE113D"/>
    <w:rsid w:val="00EE1AA4"/>
    <w:rsid w:val="00EF1641"/>
    <w:rsid w:val="00EF1FC8"/>
    <w:rsid w:val="00EF2409"/>
    <w:rsid w:val="00EF3866"/>
    <w:rsid w:val="00EF6649"/>
    <w:rsid w:val="00F02944"/>
    <w:rsid w:val="00F16986"/>
    <w:rsid w:val="00F21DC0"/>
    <w:rsid w:val="00F24409"/>
    <w:rsid w:val="00F2608F"/>
    <w:rsid w:val="00F315CB"/>
    <w:rsid w:val="00F34E0E"/>
    <w:rsid w:val="00F34EA1"/>
    <w:rsid w:val="00F436B1"/>
    <w:rsid w:val="00F47F90"/>
    <w:rsid w:val="00F525A5"/>
    <w:rsid w:val="00F53527"/>
    <w:rsid w:val="00F574C5"/>
    <w:rsid w:val="00F602B5"/>
    <w:rsid w:val="00F62ACE"/>
    <w:rsid w:val="00F67C81"/>
    <w:rsid w:val="00F71D9D"/>
    <w:rsid w:val="00F75C26"/>
    <w:rsid w:val="00F818FE"/>
    <w:rsid w:val="00F82CCB"/>
    <w:rsid w:val="00F87B58"/>
    <w:rsid w:val="00F92AEF"/>
    <w:rsid w:val="00F96E08"/>
    <w:rsid w:val="00FA102C"/>
    <w:rsid w:val="00FA1383"/>
    <w:rsid w:val="00FA204D"/>
    <w:rsid w:val="00FA390E"/>
    <w:rsid w:val="00FA3BE8"/>
    <w:rsid w:val="00FA3CBF"/>
    <w:rsid w:val="00FA5DBE"/>
    <w:rsid w:val="00FA661B"/>
    <w:rsid w:val="00FB13B0"/>
    <w:rsid w:val="00FB2359"/>
    <w:rsid w:val="00FB2C17"/>
    <w:rsid w:val="00FB32B7"/>
    <w:rsid w:val="00FB75DD"/>
    <w:rsid w:val="00FC16EB"/>
    <w:rsid w:val="00FC17EE"/>
    <w:rsid w:val="00FC1B12"/>
    <w:rsid w:val="00FC2A51"/>
    <w:rsid w:val="00FF4BAE"/>
    <w:rsid w:val="00F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E1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0560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6318B6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95574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F21D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21DC0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F21DC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sponsabileprotezionedati@pszn33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5</Pages>
  <Words>1716</Words>
  <Characters>9785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14</cp:revision>
  <cp:lastPrinted>2024-05-22T14:57:00Z</cp:lastPrinted>
  <dcterms:created xsi:type="dcterms:W3CDTF">2024-05-21T11:46:00Z</dcterms:created>
  <dcterms:modified xsi:type="dcterms:W3CDTF">2024-05-23T14:24:00Z</dcterms:modified>
</cp:coreProperties>
</file>